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46"/>
        <w:tblW w:w="11357" w:type="dxa"/>
        <w:tblBorders>
          <w:top w:val="single" w:sz="4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2"/>
        <w:gridCol w:w="4062"/>
        <w:gridCol w:w="3233"/>
      </w:tblGrid>
      <w:tr w:rsidR="00140623" w14:paraId="61724AED" w14:textId="77777777" w:rsidTr="00140623">
        <w:trPr>
          <w:trHeight w:val="281"/>
        </w:trPr>
        <w:tc>
          <w:tcPr>
            <w:tcW w:w="11357" w:type="dxa"/>
            <w:gridSpan w:val="3"/>
            <w:tcBorders>
              <w:bottom w:val="single" w:sz="4" w:space="0" w:color="auto"/>
            </w:tcBorders>
            <w:shd w:val="solid" w:color="auto" w:fill="333333"/>
          </w:tcPr>
          <w:p w14:paraId="424162A6" w14:textId="77777777" w:rsidR="00140623" w:rsidRPr="00FA5BFD" w:rsidRDefault="00140623" w:rsidP="00140623">
            <w:pPr>
              <w:outlineLvl w:val="0"/>
              <w:rPr>
                <w:rFonts w:ascii="Arial" w:hAnsi="Arial" w:cs="Arial"/>
                <w:b/>
                <w:color w:val="FFFF99"/>
              </w:rPr>
            </w:pPr>
            <w:r w:rsidRPr="001B2923">
              <w:rPr>
                <w:rFonts w:ascii="Arial" w:hAnsi="Arial" w:cs="Arial"/>
                <w:b/>
                <w:color w:val="FFFF99"/>
              </w:rPr>
              <w:t xml:space="preserve">   Florida Workers' Compensation Uniform Medical Treatment/Status Reporting </w:t>
            </w:r>
            <w:proofErr w:type="gramStart"/>
            <w:r w:rsidRPr="001B2923">
              <w:rPr>
                <w:rFonts w:ascii="Arial" w:hAnsi="Arial" w:cs="Arial"/>
                <w:b/>
                <w:color w:val="FFFF99"/>
              </w:rPr>
              <w:t>Form  -</w:t>
            </w:r>
            <w:proofErr w:type="gramEnd"/>
            <w:r w:rsidRPr="001B2923">
              <w:rPr>
                <w:rFonts w:ascii="Arial" w:hAnsi="Arial" w:cs="Arial"/>
                <w:b/>
                <w:color w:val="FFFF99"/>
              </w:rPr>
              <w:t xml:space="preserve">  PAGE 1</w:t>
            </w:r>
          </w:p>
        </w:tc>
      </w:tr>
      <w:tr w:rsidR="00140623" w14:paraId="457E0E60" w14:textId="77777777" w:rsidTr="00140623">
        <w:trPr>
          <w:trHeight w:val="281"/>
        </w:trPr>
        <w:tc>
          <w:tcPr>
            <w:tcW w:w="11357" w:type="dxa"/>
            <w:gridSpan w:val="3"/>
            <w:tcBorders>
              <w:top w:val="single" w:sz="4" w:space="0" w:color="auto"/>
            </w:tcBorders>
          </w:tcPr>
          <w:p w14:paraId="78B15104" w14:textId="77777777" w:rsidR="00140623" w:rsidRPr="009F412A" w:rsidRDefault="00140623" w:rsidP="0014062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7E5F">
              <w:rPr>
                <w:rFonts w:ascii="Arial" w:hAnsi="Arial" w:cs="Arial"/>
                <w:b/>
                <w:bCs/>
                <w:sz w:val="17"/>
                <w:szCs w:val="17"/>
              </w:rPr>
              <w:t>BEFORE COMPLETING THIS FORM, PLEASE CAREFULLY REVIEW THE INSTRUCTIONS BEGINNING ON PAGE 3</w:t>
            </w:r>
          </w:p>
        </w:tc>
      </w:tr>
      <w:tr w:rsidR="00140623" w14:paraId="0E642943" w14:textId="77777777" w:rsidTr="00140623">
        <w:trPr>
          <w:trHeight w:val="281"/>
        </w:trPr>
        <w:tc>
          <w:tcPr>
            <w:tcW w:w="11357" w:type="dxa"/>
            <w:gridSpan w:val="3"/>
          </w:tcPr>
          <w:p w14:paraId="0FFA3F89" w14:textId="77777777" w:rsidR="00140623" w:rsidRPr="00F32F90" w:rsidRDefault="00140623" w:rsidP="0014062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Pr="00F32F90">
              <w:rPr>
                <w:rFonts w:ascii="Arial" w:hAnsi="Arial" w:cs="Arial"/>
                <w:b/>
                <w:bCs/>
                <w:sz w:val="16"/>
                <w:szCs w:val="16"/>
              </w:rPr>
              <w:t>NOTE: Health care providers shall legibly and accurately complete all sections of this form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limiting their responses to their area of expertise.</w:t>
            </w:r>
          </w:p>
        </w:tc>
      </w:tr>
      <w:tr w:rsidR="00140623" w14:paraId="3DFC6545" w14:textId="77777777" w:rsidTr="00140623">
        <w:trPr>
          <w:trHeight w:val="281"/>
        </w:trPr>
        <w:tc>
          <w:tcPr>
            <w:tcW w:w="4062" w:type="dxa"/>
          </w:tcPr>
          <w:p w14:paraId="338FB58C" w14:textId="77777777" w:rsidR="00140623" w:rsidRDefault="00140623" w:rsidP="0014062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250157">
              <w:rPr>
                <w:rFonts w:ascii="Arial" w:hAnsi="Arial" w:cs="Arial"/>
                <w:b/>
                <w:sz w:val="17"/>
                <w:szCs w:val="17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Pr="00824058">
              <w:rPr>
                <w:rFonts w:ascii="Arial" w:hAnsi="Arial" w:cs="Arial"/>
                <w:b/>
                <w:sz w:val="17"/>
                <w:szCs w:val="17"/>
              </w:rPr>
              <w:t>Insurer Name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  <w:p w14:paraId="2B349D45" w14:textId="6FA02356" w:rsidR="00140623" w:rsidRPr="00E96F83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4062" w:type="dxa"/>
          </w:tcPr>
          <w:p w14:paraId="1C8218A4" w14:textId="77777777" w:rsidR="00140623" w:rsidRPr="00824058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250157">
              <w:rPr>
                <w:rFonts w:ascii="Arial" w:hAnsi="Arial" w:cs="Arial"/>
                <w:b/>
                <w:sz w:val="17"/>
                <w:szCs w:val="17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Pr="00824058">
              <w:rPr>
                <w:rFonts w:ascii="Arial" w:hAnsi="Arial" w:cs="Arial"/>
                <w:b/>
                <w:sz w:val="17"/>
                <w:szCs w:val="17"/>
              </w:rPr>
              <w:t xml:space="preserve">Visit/Review Date: </w:t>
            </w:r>
          </w:p>
          <w:bookmarkStart w:id="0" w:name="Field1VReviewDate"/>
          <w:p w14:paraId="45F80460" w14:textId="1C856BCC" w:rsidR="00140623" w:rsidRPr="00067E5F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1VReviewDate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7E5F">
              <w:rPr>
                <w:rFonts w:ascii="Arial" w:hAnsi="Arial" w:cs="Arial"/>
                <w:b/>
                <w:sz w:val="17"/>
                <w:szCs w:val="17"/>
              </w:rPr>
              <w:t xml:space="preserve">/ </w:t>
            </w:r>
            <w:bookmarkStart w:id="1" w:name="Field2VReviewDate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2VReviewDate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7E5F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2" w:name="Field3VReviewDate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3VReviewDate"/>
                  <w:enabled/>
                  <w:calcOnExit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2"/>
          </w:p>
        </w:tc>
        <w:tc>
          <w:tcPr>
            <w:tcW w:w="3233" w:type="dxa"/>
            <w:tcBorders>
              <w:bottom w:val="nil"/>
            </w:tcBorders>
            <w:shd w:val="clear" w:color="auto" w:fill="FFFF99"/>
          </w:tcPr>
          <w:p w14:paraId="56CCA493" w14:textId="77777777" w:rsidR="00140623" w:rsidRPr="00824058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5.        </w:t>
            </w:r>
            <w:r w:rsidRPr="00824058">
              <w:rPr>
                <w:rFonts w:ascii="Arial" w:hAnsi="Arial" w:cs="Arial"/>
                <w:b/>
                <w:sz w:val="17"/>
                <w:szCs w:val="17"/>
              </w:rPr>
              <w:t>FOR INSURER USE ONLY</w:t>
            </w:r>
          </w:p>
          <w:bookmarkStart w:id="3" w:name="Text90"/>
          <w:p w14:paraId="03D2831B" w14:textId="77777777" w:rsidR="00140623" w:rsidRDefault="00140623" w:rsidP="0014062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:rsidR="00140623" w14:paraId="67B5E444" w14:textId="77777777" w:rsidTr="00140623">
        <w:trPr>
          <w:trHeight w:val="272"/>
        </w:trPr>
        <w:tc>
          <w:tcPr>
            <w:tcW w:w="4062" w:type="dxa"/>
          </w:tcPr>
          <w:p w14:paraId="16C5E654" w14:textId="77777777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3. Injured Employee (Patient) Name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</w:p>
          <w:bookmarkStart w:id="4" w:name="InjuredEmpName"/>
          <w:p w14:paraId="4121EB53" w14:textId="77777777" w:rsidR="00140623" w:rsidRPr="00250157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InjuredEmpName"/>
                  <w:enabled/>
                  <w:calcOnExit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4"/>
          </w:p>
        </w:tc>
        <w:tc>
          <w:tcPr>
            <w:tcW w:w="4062" w:type="dxa"/>
          </w:tcPr>
          <w:p w14:paraId="4D4D9B94" w14:textId="77777777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>4. Date of Birth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</w:p>
          <w:p w14:paraId="35566118" w14:textId="77777777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5" w:name="Text4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5"/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6" w:name="Text5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6"/>
          </w:p>
        </w:tc>
        <w:bookmarkStart w:id="7" w:name="Text107"/>
        <w:tc>
          <w:tcPr>
            <w:tcW w:w="3233" w:type="dxa"/>
            <w:tcBorders>
              <w:top w:val="nil"/>
              <w:bottom w:val="single" w:sz="4" w:space="0" w:color="auto"/>
            </w:tcBorders>
            <w:shd w:val="clear" w:color="auto" w:fill="FFFF99"/>
          </w:tcPr>
          <w:p w14:paraId="4DD7B7E0" w14:textId="77777777" w:rsidR="00140623" w:rsidRPr="00AB3468" w:rsidRDefault="00140623" w:rsidP="0014062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7"/>
          </w:p>
        </w:tc>
      </w:tr>
      <w:tr w:rsidR="00140623" w14:paraId="3715E2CF" w14:textId="77777777" w:rsidTr="00140623">
        <w:trPr>
          <w:trHeight w:val="272"/>
        </w:trPr>
        <w:tc>
          <w:tcPr>
            <w:tcW w:w="4062" w:type="dxa"/>
          </w:tcPr>
          <w:p w14:paraId="4802E104" w14:textId="77777777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6</w:t>
            </w:r>
            <w:proofErr w:type="gramStart"/>
            <w:r w:rsidRPr="00E76E24">
              <w:rPr>
                <w:rFonts w:ascii="Arial" w:hAnsi="Arial" w:cs="Arial"/>
                <w:b/>
                <w:sz w:val="17"/>
                <w:szCs w:val="17"/>
              </w:rPr>
              <w:t>.  Date</w:t>
            </w:r>
            <w:proofErr w:type="gramEnd"/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of Accident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</w:p>
          <w:bookmarkStart w:id="8" w:name="Field1DA"/>
          <w:p w14:paraId="317F27E7" w14:textId="535BC239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1DA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8"/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9" w:name="Field2DA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2DA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9"/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10" w:name="Field3DA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3DA"/>
                  <w:enabled/>
                  <w:calcOnExit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10"/>
          </w:p>
        </w:tc>
        <w:tc>
          <w:tcPr>
            <w:tcW w:w="4062" w:type="dxa"/>
          </w:tcPr>
          <w:p w14:paraId="762A8D66" w14:textId="77777777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>7. Employer Name</w:t>
            </w:r>
          </w:p>
          <w:p w14:paraId="597F8301" w14:textId="77777777" w:rsidR="00140623" w:rsidRPr="00E96F83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96F83"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Pr="00E96F83"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 w:rsidRPr="00E96F83">
              <w:rPr>
                <w:rFonts w:ascii="Arial" w:hAnsi="Arial" w:cs="Arial"/>
                <w:b/>
                <w:sz w:val="17"/>
                <w:szCs w:val="17"/>
              </w:rPr>
            </w:r>
            <w:r w:rsidRPr="00E96F83"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 w:rsidRPr="00E96F83"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3233" w:type="dxa"/>
            <w:tcBorders>
              <w:top w:val="single" w:sz="4" w:space="0" w:color="auto"/>
            </w:tcBorders>
          </w:tcPr>
          <w:p w14:paraId="0BD1AE6F" w14:textId="77777777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>8. Initial visit with this physician</w:t>
            </w:r>
            <w:r>
              <w:rPr>
                <w:rFonts w:ascii="Arial" w:hAnsi="Arial" w:cs="Arial"/>
                <w:b/>
                <w:sz w:val="17"/>
                <w:szCs w:val="17"/>
              </w:rPr>
              <w:t>?</w:t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</w:p>
          <w:p w14:paraId="061D8F7A" w14:textId="4793101C" w:rsidR="00140623" w:rsidRPr="00E76E24" w:rsidRDefault="00140623" w:rsidP="0014062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           </w:t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76E24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E76E24">
              <w:rPr>
                <w:rFonts w:ascii="Arial" w:hAnsi="Arial" w:cs="Arial"/>
                <w:sz w:val="17"/>
                <w:szCs w:val="17"/>
              </w:rPr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a)  NO           </w:t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76E24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76E24">
              <w:rPr>
                <w:rFonts w:ascii="Arial" w:hAnsi="Arial" w:cs="Arial"/>
                <w:sz w:val="17"/>
                <w:szCs w:val="17"/>
              </w:rPr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b) YES </w:t>
            </w:r>
          </w:p>
        </w:tc>
      </w:tr>
      <w:tr w:rsidR="00140623" w14:paraId="018B788B" w14:textId="77777777" w:rsidTr="00140623">
        <w:trPr>
          <w:trHeight w:hRule="exact" w:val="216"/>
        </w:trPr>
        <w:tc>
          <w:tcPr>
            <w:tcW w:w="11357" w:type="dxa"/>
            <w:gridSpan w:val="3"/>
            <w:shd w:val="clear" w:color="auto" w:fill="000000"/>
          </w:tcPr>
          <w:p w14:paraId="5DAAEE79" w14:textId="77777777" w:rsidR="00140623" w:rsidRDefault="00140623" w:rsidP="00140623">
            <w:pPr>
              <w:rPr>
                <w:rFonts w:ascii="Arial" w:hAnsi="Arial" w:cs="Arial"/>
                <w:b/>
                <w:color w:val="FFFF9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99"/>
                <w:sz w:val="18"/>
                <w:szCs w:val="18"/>
              </w:rPr>
              <w:t xml:space="preserve">      SECTION I</w:t>
            </w:r>
            <w:r>
              <w:rPr>
                <w:color w:val="FFFF99"/>
              </w:rPr>
              <w:t xml:space="preserve"> </w:t>
            </w:r>
            <w:r>
              <w:t xml:space="preserve">                                   </w:t>
            </w:r>
            <w:r>
              <w:rPr>
                <w:color w:val="FFFF99"/>
              </w:rPr>
              <w:t xml:space="preserve"> </w:t>
            </w:r>
            <w:r>
              <w:rPr>
                <w:rFonts w:ascii="Arial" w:hAnsi="Arial" w:cs="Arial"/>
                <w:b/>
                <w:color w:val="FFFF99"/>
                <w:sz w:val="18"/>
                <w:szCs w:val="18"/>
              </w:rPr>
              <w:t>CLINICAL ASSESSMENT / DETERMINATIONS</w:t>
            </w:r>
          </w:p>
        </w:tc>
      </w:tr>
      <w:tr w:rsidR="00140623" w14:paraId="2749BC35" w14:textId="77777777" w:rsidTr="00140623">
        <w:trPr>
          <w:trHeight w:hRule="exact" w:val="263"/>
        </w:trPr>
        <w:tc>
          <w:tcPr>
            <w:tcW w:w="11357" w:type="dxa"/>
            <w:gridSpan w:val="3"/>
          </w:tcPr>
          <w:p w14:paraId="5E9C2524" w14:textId="08CE1B92" w:rsidR="00140623" w:rsidRPr="000614D5" w:rsidRDefault="00140623" w:rsidP="00140623">
            <w:pPr>
              <w:spacing w:before="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9.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</w: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0614D5">
              <w:rPr>
                <w:rFonts w:ascii="Arial" w:hAnsi="Arial" w:cs="Arial"/>
                <w:sz w:val="17"/>
                <w:szCs w:val="17"/>
              </w:rPr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No change in Items 9 – 13d since last reported visit. If checked, GO TO SECTION II. </w:t>
            </w:r>
          </w:p>
        </w:tc>
      </w:tr>
      <w:tr w:rsidR="00140623" w14:paraId="33B6EDB7" w14:textId="77777777" w:rsidTr="00140623">
        <w:trPr>
          <w:trHeight w:val="240"/>
        </w:trPr>
        <w:tc>
          <w:tcPr>
            <w:tcW w:w="11357" w:type="dxa"/>
            <w:gridSpan w:val="3"/>
          </w:tcPr>
          <w:p w14:paraId="52C6124C" w14:textId="77777777" w:rsidR="00140623" w:rsidRPr="000614D5" w:rsidRDefault="00140623" w:rsidP="00140623">
            <w:pPr>
              <w:spacing w:before="20"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  <w:proofErr w:type="gramStart"/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.  Injury</w:t>
            </w:r>
            <w:proofErr w:type="gramEnd"/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/ Illness for which treatment is sought is:</w:t>
            </w:r>
          </w:p>
          <w:bookmarkStart w:id="11" w:name="Check2"/>
          <w:p w14:paraId="13B8CDAC" w14:textId="2B4E87C9" w:rsidR="00140623" w:rsidRPr="000614D5" w:rsidRDefault="00140623" w:rsidP="00140623">
            <w:pPr>
              <w:spacing w:line="230" w:lineRule="exact"/>
              <w:ind w:left="7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0614D5">
              <w:rPr>
                <w:rFonts w:ascii="Arial" w:hAnsi="Arial" w:cs="Arial"/>
                <w:sz w:val="17"/>
                <w:szCs w:val="17"/>
              </w:rPr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11"/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a) NOT WORK RELATED          </w: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sz w:val="17"/>
                <w:szCs w:val="17"/>
              </w:rPr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b) WORK RELATED 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sz w:val="17"/>
                <w:szCs w:val="17"/>
              </w:rPr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c) UNDETERMINED as of this date </w:t>
            </w:r>
          </w:p>
        </w:tc>
      </w:tr>
      <w:tr w:rsidR="00140623" w14:paraId="0E36BFDB" w14:textId="77777777" w:rsidTr="00140623">
        <w:trPr>
          <w:trHeight w:val="251"/>
        </w:trPr>
        <w:tc>
          <w:tcPr>
            <w:tcW w:w="11357" w:type="dxa"/>
            <w:gridSpan w:val="3"/>
          </w:tcPr>
          <w:p w14:paraId="0BCA6218" w14:textId="77777777" w:rsidR="00140623" w:rsidRPr="000614D5" w:rsidRDefault="00140623" w:rsidP="00140623">
            <w:pPr>
              <w:spacing w:line="230" w:lineRule="exact"/>
              <w:ind w:left="432" w:hanging="432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  <w:proofErr w:type="gramStart"/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.  Has</w:t>
            </w:r>
            <w:proofErr w:type="gramEnd"/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the patient been determined to have Objective Relevant Medical Findings?  </w:t>
            </w:r>
            <w:r w:rsidRPr="000614D5">
              <w:rPr>
                <w:rFonts w:ascii="Arial" w:hAnsi="Arial" w:cs="Arial"/>
                <w:sz w:val="17"/>
                <w:szCs w:val="17"/>
              </w:rPr>
              <w:t>Pain or abnormal anatomical findings, in the absence of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sz w:val="17"/>
                <w:szCs w:val="17"/>
              </w:rPr>
              <w:t>objective relevant medical findings, shall not be an indicator of injury and/or illness and are not compensable.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</w:p>
          <w:p w14:paraId="6E21F9AC" w14:textId="4C0B72A3" w:rsidR="00140623" w:rsidRPr="000614D5" w:rsidRDefault="00140623" w:rsidP="00140623">
            <w:pPr>
              <w:spacing w:line="230" w:lineRule="exact"/>
              <w:ind w:left="7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a) NO                                          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b) YES                                     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instrText xml:space="preserve"> FORMCHECKBOX </w:instrText>
            </w:r>
            <w:r w:rsidR="008D2CFB" w:rsidRPr="000614D5">
              <w:rPr>
                <w:rFonts w:ascii="Arial" w:hAnsi="Arial" w:cs="Arial"/>
                <w:b/>
                <w:bCs/>
                <w:sz w:val="17"/>
                <w:szCs w:val="17"/>
              </w:rP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c) UNDETERMINED as of this date</w:t>
            </w:r>
          </w:p>
          <w:p w14:paraId="28743C37" w14:textId="77777777" w:rsidR="00140623" w:rsidRPr="000614D5" w:rsidRDefault="00140623" w:rsidP="00140623">
            <w:pPr>
              <w:spacing w:line="230" w:lineRule="exact"/>
              <w:ind w:left="7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If YES or UNDETERMINED, explain: </w:t>
            </w:r>
            <w:bookmarkStart w:id="12" w:name="Text80"/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80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12"/>
          </w:p>
        </w:tc>
      </w:tr>
      <w:tr w:rsidR="00140623" w14:paraId="6E3B5D5F" w14:textId="77777777" w:rsidTr="00140623">
        <w:trPr>
          <w:trHeight w:val="235"/>
        </w:trPr>
        <w:tc>
          <w:tcPr>
            <w:tcW w:w="11357" w:type="dxa"/>
            <w:gridSpan w:val="3"/>
          </w:tcPr>
          <w:p w14:paraId="656AFF09" w14:textId="77777777" w:rsidR="00140623" w:rsidRDefault="00140623" w:rsidP="00140623">
            <w:pPr>
              <w:spacing w:line="230" w:lineRule="exact"/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  <w:proofErr w:type="gramStart"/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.  Diagnosis</w:t>
            </w:r>
            <w:proofErr w:type="gramEnd"/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(es</w:t>
            </w:r>
            <w:r w:rsidRPr="00B30A2F">
              <w:rPr>
                <w:rFonts w:ascii="Arial" w:hAnsi="Arial" w:cs="Arial"/>
                <w:b/>
                <w:sz w:val="17"/>
                <w:szCs w:val="17"/>
              </w:rPr>
              <w:t xml:space="preserve">):  </w:t>
            </w:r>
            <w:bookmarkStart w:id="13" w:name="Text95"/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95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13"/>
          </w:p>
          <w:bookmarkStart w:id="14" w:name="Text96"/>
          <w:p w14:paraId="54C6EB3D" w14:textId="77777777" w:rsidR="00140623" w:rsidRPr="00476E40" w:rsidRDefault="00140623" w:rsidP="00140623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pP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96"/>
                  <w:enabled/>
                  <w:calcOnExit w:val="0"/>
                  <w:textInput>
                    <w:maxLength w:val="82"/>
                  </w:textInput>
                </w:ffData>
              </w:fldChar>
            </w: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14"/>
          </w:p>
        </w:tc>
      </w:tr>
      <w:tr w:rsidR="00140623" w14:paraId="39FA095A" w14:textId="77777777" w:rsidTr="00140623">
        <w:trPr>
          <w:trHeight w:val="1762"/>
        </w:trPr>
        <w:tc>
          <w:tcPr>
            <w:tcW w:w="11357" w:type="dxa"/>
            <w:gridSpan w:val="3"/>
          </w:tcPr>
          <w:p w14:paraId="7679FA06" w14:textId="77777777" w:rsidR="00140623" w:rsidRPr="005866C8" w:rsidRDefault="00140623" w:rsidP="00140623">
            <w:pPr>
              <w:spacing w:before="40"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13.   Major Contributing Cause:   When there is more than one contributing cause, the reported work-related injury must </w:t>
            </w:r>
          </w:p>
          <w:p w14:paraId="4079A367" w14:textId="77777777" w:rsidR="00140623" w:rsidRPr="005866C8" w:rsidRDefault="00140623" w:rsidP="00140623">
            <w:pPr>
              <w:spacing w:line="230" w:lineRule="exact"/>
              <w:rPr>
                <w:rFonts w:ascii="Arial" w:hAnsi="Arial" w:cs="Arial"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contribute more than 50% to the present condition and be based on the findings in Item 11.</w:t>
            </w:r>
          </w:p>
          <w:p w14:paraId="157E7D90" w14:textId="77777777" w:rsidR="00140623" w:rsidRPr="005866C8" w:rsidRDefault="00140623" w:rsidP="00140623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a)   Is there a pre-existing condition contributing to the current medical disorder?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                 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YES 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     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3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UNDETERMINED as of this date</w:t>
            </w:r>
          </w:p>
          <w:p w14:paraId="30A3BA4E" w14:textId="77777777" w:rsidR="00140623" w:rsidRPr="005866C8" w:rsidRDefault="00140623" w:rsidP="00140623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b)   Do the objective relevant medical findings identified in Item 11 represent an exacerbation (temporary worsening) </w:t>
            </w:r>
          </w:p>
          <w:p w14:paraId="142F16A2" w14:textId="77777777" w:rsidR="00140623" w:rsidRPr="005866C8" w:rsidRDefault="00140623" w:rsidP="00140623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or aggravation (progression) of a pre-existing condition? </w:t>
            </w:r>
          </w:p>
          <w:p w14:paraId="6D840596" w14:textId="77777777" w:rsidR="00140623" w:rsidRPr="005866C8" w:rsidRDefault="00140623" w:rsidP="00140623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NO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exacerbation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3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aggravation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4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UNDETERMINED as of this date </w:t>
            </w:r>
          </w:p>
          <w:p w14:paraId="7CD7494B" w14:textId="77777777" w:rsidR="00140623" w:rsidRPr="005866C8" w:rsidRDefault="00140623" w:rsidP="00140623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c)   Are there other relevant co-morbidities that will need to be considered in evaluating or managing this patient? </w:t>
            </w:r>
          </w:p>
          <w:p w14:paraId="6A23C18C" w14:textId="77777777" w:rsidR="00140623" w:rsidRPr="005866C8" w:rsidRDefault="00140623" w:rsidP="00140623">
            <w:pPr>
              <w:spacing w:line="230" w:lineRule="exact"/>
              <w:rPr>
                <w:rFonts w:ascii="Arial" w:hAnsi="Arial" w:cs="Arial"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YES </w:t>
            </w:r>
          </w:p>
          <w:p w14:paraId="78C50913" w14:textId="77777777" w:rsidR="00140623" w:rsidRPr="005866C8" w:rsidRDefault="00140623" w:rsidP="00140623">
            <w:pPr>
              <w:spacing w:after="20"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d)   Given your responses to the Items above, is the injury/illness in question the major contributing cause for: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YES                            the reported medical condition?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3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4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YES                            the treatment recommended (management/treatment plan)?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</w:t>
            </w:r>
            <w:bookmarkStart w:id="15" w:name="Check18"/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5"/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5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6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YES                            the functional limitations and restrictions determined? </w:t>
            </w:r>
          </w:p>
        </w:tc>
      </w:tr>
      <w:tr w:rsidR="00140623" w14:paraId="2E6A4B1A" w14:textId="77777777" w:rsidTr="00140623">
        <w:trPr>
          <w:trHeight w:hRule="exact" w:val="216"/>
        </w:trPr>
        <w:tc>
          <w:tcPr>
            <w:tcW w:w="11357" w:type="dxa"/>
            <w:gridSpan w:val="3"/>
            <w:shd w:val="clear" w:color="auto" w:fill="000000"/>
          </w:tcPr>
          <w:p w14:paraId="48458774" w14:textId="77777777" w:rsidR="00140623" w:rsidRPr="00EA74A8" w:rsidRDefault="00140623" w:rsidP="0014062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   SECTION II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        </w:t>
            </w: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          </w:t>
            </w: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PATIENT CLASSIFICATION LEVEL</w:t>
            </w:r>
          </w:p>
        </w:tc>
      </w:tr>
      <w:tr w:rsidR="00140623" w14:paraId="3FFAF1A8" w14:textId="77777777" w:rsidTr="00140623">
        <w:trPr>
          <w:trHeight w:val="269"/>
        </w:trPr>
        <w:tc>
          <w:tcPr>
            <w:tcW w:w="11357" w:type="dxa"/>
            <w:gridSpan w:val="3"/>
          </w:tcPr>
          <w:p w14:paraId="3ECFF5BE" w14:textId="77777777" w:rsidR="00140623" w:rsidRPr="00EA74A8" w:rsidRDefault="00140623" w:rsidP="00140623">
            <w:pPr>
              <w:spacing w:before="40" w:line="240" w:lineRule="exact"/>
              <w:rPr>
                <w:rFonts w:ascii="Arial" w:hAnsi="Arial" w:cs="Arial"/>
                <w:b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14. LEVEL </w:t>
            </w:r>
            <w:proofErr w:type="gramStart"/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I  -</w:t>
            </w:r>
            <w:proofErr w:type="gramEnd"/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b/>
                <w:sz w:val="17"/>
                <w:szCs w:val="17"/>
              </w:rPr>
              <w:t>Key issue: specific, well-defined medical condition, with clear correlation between objective relevant</w:t>
            </w:r>
          </w:p>
          <w:p w14:paraId="4B1356EF" w14:textId="77777777" w:rsidR="00140623" w:rsidRPr="00EA74A8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sz w:val="17"/>
                <w:szCs w:val="17"/>
              </w:rPr>
              <w:t xml:space="preserve">                              physical findings and patients' subjective complaints. Treatment correlates to the specific findings.</w:t>
            </w:r>
          </w:p>
        </w:tc>
      </w:tr>
      <w:tr w:rsidR="00140623" w14:paraId="63BC2F40" w14:textId="77777777" w:rsidTr="00140623">
        <w:trPr>
          <w:trHeight w:val="274"/>
        </w:trPr>
        <w:tc>
          <w:tcPr>
            <w:tcW w:w="11357" w:type="dxa"/>
            <w:gridSpan w:val="3"/>
          </w:tcPr>
          <w:p w14:paraId="191583EA" w14:textId="77777777" w:rsidR="00140623" w:rsidRPr="00EA74A8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15. LEVEL </w:t>
            </w:r>
            <w:proofErr w:type="gramStart"/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II  -</w:t>
            </w:r>
            <w:proofErr w:type="gramEnd"/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Key issue: regional or generalized deconditioning (i.e. deficits in strength, flexibility, endurance, and </w:t>
            </w:r>
          </w:p>
          <w:p w14:paraId="69725F3A" w14:textId="77777777" w:rsidR="00140623" w:rsidRPr="00EA74A8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Motor control. Treatment: physical reconditioning and functional restoration.</w:t>
            </w:r>
          </w:p>
        </w:tc>
      </w:tr>
      <w:tr w:rsidR="00140623" w14:paraId="5269F362" w14:textId="77777777" w:rsidTr="00140623">
        <w:trPr>
          <w:trHeight w:val="274"/>
        </w:trPr>
        <w:tc>
          <w:tcPr>
            <w:tcW w:w="11357" w:type="dxa"/>
            <w:gridSpan w:val="3"/>
          </w:tcPr>
          <w:p w14:paraId="456D9BC4" w14:textId="77777777" w:rsidR="00140623" w:rsidRPr="00EA74A8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16. LEVEL III -Key issue</w:t>
            </w:r>
            <w:proofErr w:type="gramStart"/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:  poor</w:t>
            </w:r>
            <w:proofErr w:type="gramEnd"/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correlation between patient's complaints and objective, relevant physical findings, indicating</w:t>
            </w:r>
          </w:p>
          <w:p w14:paraId="18FD8F2A" w14:textId="77777777" w:rsidR="00140623" w:rsidRPr="00EA74A8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 both somatic and non-somatic clinical factors. Treatment: interdisciplinary rehabilitation and management. </w:t>
            </w:r>
          </w:p>
        </w:tc>
      </w:tr>
      <w:tr w:rsidR="00140623" w14:paraId="43CC3F14" w14:textId="77777777" w:rsidTr="00140623">
        <w:trPr>
          <w:trHeight w:val="146"/>
        </w:trPr>
        <w:tc>
          <w:tcPr>
            <w:tcW w:w="11357" w:type="dxa"/>
            <w:gridSpan w:val="3"/>
          </w:tcPr>
          <w:p w14:paraId="45AAC820" w14:textId="77777777" w:rsidR="00140623" w:rsidRPr="00EA74A8" w:rsidRDefault="00140623" w:rsidP="0014062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17. LEVEL UNDETERMINED AS OF THIS DATE.</w:t>
            </w:r>
          </w:p>
        </w:tc>
      </w:tr>
      <w:tr w:rsidR="00140623" w14:paraId="39888FFE" w14:textId="77777777" w:rsidTr="00140623">
        <w:trPr>
          <w:trHeight w:hRule="exact" w:val="216"/>
        </w:trPr>
        <w:tc>
          <w:tcPr>
            <w:tcW w:w="11357" w:type="dxa"/>
            <w:gridSpan w:val="3"/>
            <w:shd w:val="clear" w:color="auto" w:fill="000000"/>
          </w:tcPr>
          <w:p w14:paraId="0D9CB8BC" w14:textId="77777777" w:rsidR="00140623" w:rsidRDefault="00140623" w:rsidP="00140623"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  SECTION III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proofErr w:type="gramStart"/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>MANAGEMENT  /</w:t>
            </w:r>
            <w:proofErr w:type="gramEnd"/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TREATMENT PLAN</w:t>
            </w:r>
          </w:p>
          <w:p w14:paraId="5067CF4D" w14:textId="77777777" w:rsidR="00140623" w:rsidRPr="00EA74A8" w:rsidRDefault="00140623" w:rsidP="00140623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140623" w14:paraId="3B92E223" w14:textId="77777777" w:rsidTr="00140623">
        <w:trPr>
          <w:trHeight w:val="111"/>
        </w:trPr>
        <w:tc>
          <w:tcPr>
            <w:tcW w:w="11357" w:type="dxa"/>
            <w:gridSpan w:val="3"/>
          </w:tcPr>
          <w:p w14:paraId="4708E701" w14:textId="77777777" w:rsidR="00140623" w:rsidRPr="00EA74A8" w:rsidRDefault="00140623" w:rsidP="00140623">
            <w:pPr>
              <w:spacing w:before="20"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18.   No clinical services indicated at this time.                                If checked, GO TO SECTION IV </w:t>
            </w:r>
          </w:p>
        </w:tc>
      </w:tr>
      <w:tr w:rsidR="00140623" w14:paraId="74588FEE" w14:textId="77777777" w:rsidTr="00140623">
        <w:trPr>
          <w:trHeight w:val="152"/>
        </w:trPr>
        <w:tc>
          <w:tcPr>
            <w:tcW w:w="11357" w:type="dxa"/>
            <w:gridSpan w:val="3"/>
          </w:tcPr>
          <w:p w14:paraId="0CFA2B37" w14:textId="77777777" w:rsidR="00140623" w:rsidRPr="00EA74A8" w:rsidRDefault="00140623" w:rsidP="00140623">
            <w:pPr>
              <w:spacing w:before="20"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19.   No change in Items 20a – 20g since last report submitted.                       If checked, GO TO SECTION IV </w:t>
            </w:r>
          </w:p>
        </w:tc>
      </w:tr>
      <w:tr w:rsidR="00140623" w14:paraId="02C28F5D" w14:textId="77777777" w:rsidTr="00140623">
        <w:trPr>
          <w:trHeight w:val="3479"/>
        </w:trPr>
        <w:tc>
          <w:tcPr>
            <w:tcW w:w="11357" w:type="dxa"/>
            <w:gridSpan w:val="3"/>
          </w:tcPr>
          <w:p w14:paraId="04968B16" w14:textId="77777777" w:rsidR="00140623" w:rsidRPr="006972E3" w:rsidRDefault="00140623" w:rsidP="00140623">
            <w:pPr>
              <w:numPr>
                <w:ilvl w:val="0"/>
                <w:numId w:val="1"/>
              </w:numPr>
              <w:spacing w:before="40" w:line="240" w:lineRule="exact"/>
              <w:ind w:left="691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The following proposed, subsequent clinical service(s) is/are deemed medically necessary. </w:t>
            </w:r>
          </w:p>
          <w:p w14:paraId="1E627494" w14:textId="77777777" w:rsidR="00140623" w:rsidRPr="006972E3" w:rsidRDefault="00140623" w:rsidP="00140623">
            <w:pPr>
              <w:spacing w:before="40" w:after="40"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  <w:highlight w:val="yellow"/>
              </w:rPr>
              <w:t>*** THIS IS A PROVIDER'S WRITTEN REQUEST FOR INSURER AUTHORIZATION OF TREATMENT OR SERVICES. ***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</w:p>
          <w:p w14:paraId="421F2456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a)   Consultation with or referral to a specialist.                   Identify principal physician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>:</w:t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</w:p>
          <w:p w14:paraId="3FC1D786" w14:textId="77777777" w:rsidR="00140623" w:rsidRPr="006972E3" w:rsidRDefault="00140623" w:rsidP="00140623">
            <w:pPr>
              <w:spacing w:line="240" w:lineRule="exact"/>
              <w:ind w:left="36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Identify specialty &amp; provide rationale</w:t>
            </w:r>
            <w:bookmarkStart w:id="16" w:name="Text10"/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End w:id="16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</w:p>
          <w:p w14:paraId="0A76192F" w14:textId="503A8ABF" w:rsidR="00140623" w:rsidRPr="006972E3" w:rsidRDefault="00140623" w:rsidP="00140623">
            <w:pPr>
              <w:spacing w:line="240" w:lineRule="exact"/>
              <w:ind w:left="36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1</w:t>
            </w:r>
            <w:proofErr w:type="gramStart"/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)  CONSULT</w:t>
            </w:r>
            <w:proofErr w:type="gramEnd"/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ONLY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a</w:t>
            </w:r>
            <w:r w:rsidRPr="006972E3">
              <w:rPr>
                <w:rFonts w:ascii="Arial" w:hAnsi="Arial" w:cs="Arial"/>
                <w:b/>
                <w:bCs/>
                <w:position w:val="-5"/>
                <w:sz w:val="17"/>
                <w:szCs w:val="17"/>
                <w:vertAlign w:val="subscript"/>
              </w:rPr>
              <w:t>2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REFERRAL &amp; CO-MANAGE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3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) TRANSFER CARE</w:t>
            </w:r>
          </w:p>
          <w:p w14:paraId="6FB0C9F5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b)   Diagnostic Testing: (Specify)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</w:t>
            </w:r>
            <w:bookmarkStart w:id="17" w:name="Text97"/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97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17"/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</w:textInput>
                </w:ffData>
              </w:fldChar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</w:p>
          <w:p w14:paraId="6C40AA72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)  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Physical Medicine. Check appropriate box and indicate specificity of services, frequency and duration below: </w:t>
            </w:r>
          </w:p>
          <w:p w14:paraId="07D7CDBB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1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Physical/Occupational therapy, Chiropractic, Osteopathic or comparable physical rehabilitation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  <w:p w14:paraId="7CFC2B36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2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Physical Reconditioning (Level II Patient Classification)</w:t>
            </w:r>
          </w:p>
          <w:p w14:paraId="7112C43B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3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Interdisciplinary Rehabilitation Program (Level III Patient Classification) </w:t>
            </w:r>
          </w:p>
          <w:p w14:paraId="77FEF0F5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               Specific instruction(s): </w:t>
            </w:r>
            <w:bookmarkStart w:id="18" w:name="Text98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98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18"/>
          </w:p>
          <w:p w14:paraId="0A6EEC01" w14:textId="77777777" w:rsidR="00140623" w:rsidRPr="006972E3" w:rsidRDefault="00140623" w:rsidP="00140623">
            <w:pPr>
              <w:spacing w:line="240" w:lineRule="exact"/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d)   Pharmaceutical(s) (specify)</w:t>
            </w:r>
            <w:r w:rsidRPr="006972E3">
              <w:rPr>
                <w:rFonts w:ascii="Arial" w:hAnsi="Arial" w:cs="Arial"/>
                <w:sz w:val="17"/>
                <w:szCs w:val="17"/>
              </w:rPr>
              <w:t>:</w:t>
            </w:r>
            <w:r>
              <w:rPr>
                <w:rFonts w:ascii="Arial" w:hAnsi="Arial" w:cs="Arial"/>
                <w:sz w:val="17"/>
                <w:szCs w:val="17"/>
              </w:rPr>
              <w:t xml:space="preserve">  </w:t>
            </w:r>
            <w:bookmarkStart w:id="19" w:name="Text99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99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19"/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            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e)   DME or Medical Supplies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Start w:id="20" w:name="Text100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0"/>
                  <w:enabled/>
                  <w:calcOnExit w:val="0"/>
                  <w:textInput>
                    <w:maxLength w:val="49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0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f)    Surgical Intervention - specify procedure(s)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Start w:id="21" w:name="Text101"/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101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21"/>
          </w:p>
          <w:p w14:paraId="5C60A5B9" w14:textId="4B6DE355" w:rsidR="00140623" w:rsidRDefault="00140623" w:rsidP="00140623">
            <w:pPr>
              <w:spacing w:line="240" w:lineRule="exac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f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1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In-Office</w:t>
            </w:r>
            <w:r>
              <w:rPr>
                <w:rFonts w:ascii="Arial" w:hAnsi="Arial" w:cs="Arial"/>
                <w:sz w:val="17"/>
                <w:szCs w:val="17"/>
              </w:rPr>
              <w:t xml:space="preserve">:  </w:t>
            </w:r>
            <w:bookmarkStart w:id="22" w:name="Text105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5"/>
                  <w:enabled/>
                  <w:calcOnExit w:val="0"/>
                  <w:textInput>
                    <w:maxLength w:val="53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2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f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2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Surgical Facility</w:t>
            </w:r>
            <w:bookmarkStart w:id="23" w:name="Text13"/>
            <w:r>
              <w:rPr>
                <w:rFonts w:ascii="Arial" w:hAnsi="Arial" w:cs="Arial"/>
                <w:sz w:val="17"/>
                <w:szCs w:val="17"/>
              </w:rPr>
              <w:t xml:space="preserve">: </w:t>
            </w:r>
            <w:bookmarkStart w:id="24" w:name="Text102"/>
            <w:bookmarkEnd w:id="23"/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2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4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f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3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Injectable(s) (e.g. pain management)</w:t>
            </w:r>
            <w:r>
              <w:rPr>
                <w:rFonts w:ascii="Arial" w:hAnsi="Arial" w:cs="Arial"/>
                <w:sz w:val="17"/>
                <w:szCs w:val="17"/>
              </w:rPr>
              <w:t xml:space="preserve">: </w:t>
            </w:r>
            <w:bookmarkStart w:id="25" w:name="Text103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3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5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g)  Attendant Care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Start w:id="26" w:name="Text104"/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104"/>
                  <w:enabled/>
                  <w:calcOnExit w:val="0"/>
                  <w:textInput>
                    <w:maxLength w:val="5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26"/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</w:p>
        </w:tc>
      </w:tr>
    </w:tbl>
    <w:p w14:paraId="2CDB259B" w14:textId="77777777" w:rsidR="000342A8" w:rsidRDefault="000342A8" w:rsidP="000342A8">
      <w:pPr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</w:t>
      </w:r>
      <w:proofErr w:type="gramStart"/>
      <w:r>
        <w:rPr>
          <w:rFonts w:ascii="Arial" w:hAnsi="Arial" w:cs="Arial"/>
          <w:sz w:val="16"/>
          <w:szCs w:val="18"/>
        </w:rPr>
        <w:t>Form</w:t>
      </w:r>
      <w:proofErr w:type="gramEnd"/>
      <w:r>
        <w:rPr>
          <w:rFonts w:ascii="Arial" w:hAnsi="Arial" w:cs="Arial"/>
          <w:sz w:val="16"/>
          <w:szCs w:val="18"/>
        </w:rPr>
        <w:t xml:space="preserve"> DFS-F5-DWC-25 (revised </w:t>
      </w:r>
      <w:r w:rsidR="00B47F88">
        <w:rPr>
          <w:rFonts w:ascii="Arial" w:hAnsi="Arial" w:cs="Arial"/>
          <w:sz w:val="16"/>
          <w:szCs w:val="18"/>
        </w:rPr>
        <w:t>1</w:t>
      </w:r>
      <w:r>
        <w:rPr>
          <w:rFonts w:ascii="Arial" w:hAnsi="Arial" w:cs="Arial"/>
          <w:sz w:val="16"/>
          <w:szCs w:val="18"/>
        </w:rPr>
        <w:t>/</w:t>
      </w:r>
      <w:r w:rsidR="00B47F88">
        <w:rPr>
          <w:rFonts w:ascii="Arial" w:hAnsi="Arial" w:cs="Arial"/>
          <w:sz w:val="16"/>
          <w:szCs w:val="18"/>
        </w:rPr>
        <w:t>31</w:t>
      </w:r>
      <w:r>
        <w:rPr>
          <w:rFonts w:ascii="Arial" w:hAnsi="Arial" w:cs="Arial"/>
          <w:sz w:val="16"/>
          <w:szCs w:val="18"/>
        </w:rPr>
        <w:t>/200</w:t>
      </w:r>
      <w:r w:rsidR="00B47F88">
        <w:rPr>
          <w:rFonts w:ascii="Arial" w:hAnsi="Arial" w:cs="Arial"/>
          <w:sz w:val="16"/>
          <w:szCs w:val="18"/>
        </w:rPr>
        <w:t>8</w:t>
      </w:r>
      <w:r>
        <w:rPr>
          <w:rFonts w:ascii="Arial" w:hAnsi="Arial" w:cs="Arial"/>
          <w:sz w:val="16"/>
          <w:szCs w:val="18"/>
        </w:rPr>
        <w:t xml:space="preserve">) </w:t>
      </w:r>
      <w:r w:rsidR="009F281B">
        <w:rPr>
          <w:rFonts w:ascii="Arial" w:hAnsi="Arial" w:cs="Arial"/>
          <w:sz w:val="16"/>
          <w:szCs w:val="18"/>
        </w:rPr>
        <w:t xml:space="preserve">  </w:t>
      </w:r>
      <w:r>
        <w:rPr>
          <w:rFonts w:ascii="Arial" w:hAnsi="Arial" w:cs="Arial"/>
          <w:sz w:val="16"/>
          <w:szCs w:val="18"/>
        </w:rPr>
        <w:tab/>
        <w:t xml:space="preserve">                                                                                                               </w:t>
      </w:r>
      <w:r w:rsidR="009F281B">
        <w:rPr>
          <w:rFonts w:ascii="Arial" w:hAnsi="Arial" w:cs="Arial"/>
          <w:sz w:val="16"/>
          <w:szCs w:val="18"/>
        </w:rPr>
        <w:t xml:space="preserve">                             </w:t>
      </w:r>
      <w:r>
        <w:rPr>
          <w:rFonts w:ascii="Arial" w:hAnsi="Arial" w:cs="Arial"/>
          <w:sz w:val="16"/>
          <w:szCs w:val="18"/>
        </w:rPr>
        <w:t xml:space="preserve">Page 1 of 2 </w:t>
      </w:r>
    </w:p>
    <w:tbl>
      <w:tblPr>
        <w:tblW w:w="11352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2"/>
      </w:tblGrid>
      <w:tr w:rsidR="000342A8" w14:paraId="6E2B041F" w14:textId="77777777" w:rsidTr="00140623">
        <w:trPr>
          <w:trHeight w:val="259"/>
        </w:trPr>
        <w:tc>
          <w:tcPr>
            <w:tcW w:w="11352" w:type="dxa"/>
            <w:tcBorders>
              <w:bottom w:val="nil"/>
            </w:tcBorders>
            <w:shd w:val="clear" w:color="auto" w:fill="000000"/>
          </w:tcPr>
          <w:p w14:paraId="6E3E7C14" w14:textId="77777777" w:rsidR="000342A8" w:rsidRDefault="000342A8" w:rsidP="000342A8">
            <w:pPr>
              <w:pStyle w:val="Heading1"/>
            </w:pPr>
            <w:r>
              <w:rPr>
                <w:sz w:val="18"/>
                <w:szCs w:val="18"/>
              </w:rPr>
              <w:lastRenderedPageBreak/>
              <w:br w:type="page"/>
            </w:r>
            <w:smartTag w:uri="urn:schemas-microsoft-com:office:smarttags" w:element="place">
              <w:smartTag w:uri="urn:schemas-microsoft-com:office:smarttags" w:element="State">
                <w:r>
                  <w:t>Florida</w:t>
                </w:r>
              </w:smartTag>
            </w:smartTag>
            <w:r>
              <w:t xml:space="preserve"> Workers' Compensation Uniform Medical Treatment/Status Reporting Form - PAGE 2</w:t>
            </w:r>
          </w:p>
        </w:tc>
      </w:tr>
      <w:tr w:rsidR="00AE4B7B" w14:paraId="6C372E89" w14:textId="77777777" w:rsidTr="00140623">
        <w:trPr>
          <w:trHeight w:val="267"/>
        </w:trPr>
        <w:tc>
          <w:tcPr>
            <w:tcW w:w="113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tbl>
            <w:tblPr>
              <w:tblStyle w:val="TableGrid"/>
              <w:tblW w:w="11047" w:type="dxa"/>
              <w:tblLayout w:type="fixed"/>
              <w:tblLook w:val="01E0" w:firstRow="1" w:lastRow="1" w:firstColumn="1" w:lastColumn="1" w:noHBand="0" w:noVBand="0"/>
            </w:tblPr>
            <w:tblGrid>
              <w:gridCol w:w="5107"/>
              <w:gridCol w:w="2880"/>
              <w:gridCol w:w="3060"/>
            </w:tblGrid>
            <w:tr w:rsidR="004933AC" w14:paraId="3616529A" w14:textId="77777777">
              <w:tc>
                <w:tcPr>
                  <w:tcW w:w="5107" w:type="dxa"/>
                </w:tcPr>
                <w:p w14:paraId="034A1905" w14:textId="2E08D85D" w:rsidR="004933AC" w:rsidRDefault="004933AC">
                  <w:pPr>
                    <w:rPr>
                      <w:rFonts w:ascii="Arial" w:hAnsi="Arial" w:cs="Arial"/>
                      <w:b/>
                      <w:bCs/>
                      <w:color w:val="FFFFCC"/>
                      <w:sz w:val="18"/>
                      <w:szCs w:val="18"/>
                    </w:rPr>
                  </w:pP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Patient Name: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InjuredEmpName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 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                                                          </w:t>
                  </w:r>
                </w:p>
              </w:tc>
              <w:tc>
                <w:tcPr>
                  <w:tcW w:w="2880" w:type="dxa"/>
                </w:tcPr>
                <w:p w14:paraId="4CAE7CC1" w14:textId="6CC26017" w:rsidR="004933AC" w:rsidRPr="00975B2D" w:rsidRDefault="004933AC" w:rsidP="004933AC">
                  <w:pPr>
                    <w:ind w:left="72"/>
                    <w:jc w:val="both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  </w:t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D/A: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Field1DA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Field2DA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Field3DA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60" w:type="dxa"/>
                </w:tcPr>
                <w:p w14:paraId="5CF4CAD6" w14:textId="536A0FB0" w:rsidR="004933AC" w:rsidRPr="00975B2D" w:rsidRDefault="004933AC" w:rsidP="004933AC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Visit/Review Date: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Field1VReviewDate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Field2VReviewDate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Field3VReviewDate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</w:p>
              </w:tc>
            </w:tr>
          </w:tbl>
          <w:p w14:paraId="116BB624" w14:textId="77777777" w:rsidR="00AE4B7B" w:rsidRPr="00076C78" w:rsidRDefault="00AE4B7B">
            <w:pP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</w:pPr>
          </w:p>
        </w:tc>
      </w:tr>
      <w:tr w:rsidR="000D1381" w14:paraId="72F8F623" w14:textId="77777777" w:rsidTr="00140623">
        <w:trPr>
          <w:trHeight w:val="123"/>
        </w:trPr>
        <w:tc>
          <w:tcPr>
            <w:tcW w:w="11352" w:type="dxa"/>
            <w:tcBorders>
              <w:top w:val="single" w:sz="12" w:space="0" w:color="000000"/>
              <w:bottom w:val="single" w:sz="12" w:space="0" w:color="000000"/>
            </w:tcBorders>
            <w:shd w:val="solid" w:color="auto" w:fill="auto"/>
          </w:tcPr>
          <w:p w14:paraId="1C012519" w14:textId="77777777" w:rsidR="000D1381" w:rsidRDefault="000D1381" w:rsidP="000716FA">
            <w:proofErr w:type="gramStart"/>
            <w:r w:rsidRPr="00076C78"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>SECTION  IV</w:t>
            </w:r>
            <w:proofErr w:type="gramEnd"/>
            <w:r w:rsidRPr="00076C78"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                                           FUNCTIONAL LIMITATIONS AND RESTRICTIONS</w:t>
            </w:r>
          </w:p>
        </w:tc>
      </w:tr>
      <w:tr w:rsidR="000342A8" w14:paraId="0AD216BD" w14:textId="77777777" w:rsidTr="00140623">
        <w:trPr>
          <w:trHeight w:val="528"/>
        </w:trPr>
        <w:tc>
          <w:tcPr>
            <w:tcW w:w="11352" w:type="dxa"/>
            <w:tcBorders>
              <w:top w:val="single" w:sz="12" w:space="0" w:color="000000"/>
              <w:bottom w:val="single" w:sz="8" w:space="0" w:color="000000"/>
            </w:tcBorders>
          </w:tcPr>
          <w:p w14:paraId="5407968C" w14:textId="77777777" w:rsidR="000342A8" w:rsidRPr="00CC0840" w:rsidRDefault="000342A8" w:rsidP="000342A8">
            <w:pPr>
              <w:jc w:val="center"/>
              <w:rPr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Assignment of limitations or restrictions must be based upon the injured employee's specific clinical</w:t>
            </w:r>
          </w:p>
          <w:p w14:paraId="42276030" w14:textId="77777777" w:rsidR="000342A8" w:rsidRPr="00CC0840" w:rsidRDefault="000342A8" w:rsidP="000342A8">
            <w:pPr>
              <w:jc w:val="center"/>
              <w:rPr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dysfunction or status related to the work injury.   However, the presence of objective relevant medical findings</w:t>
            </w:r>
          </w:p>
          <w:p w14:paraId="7BA1D76B" w14:textId="77777777" w:rsidR="000342A8" w:rsidRDefault="000342A8" w:rsidP="000342A8">
            <w:pPr>
              <w:jc w:val="center"/>
            </w:pPr>
            <w:r w:rsidRPr="00CC0840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does not necessarily equate to an automatic limitation or restriction in function.</w:t>
            </w:r>
          </w:p>
        </w:tc>
      </w:tr>
      <w:tr w:rsidR="000342A8" w14:paraId="15AF2621" w14:textId="77777777" w:rsidTr="00140623">
        <w:trPr>
          <w:trHeight w:val="225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8BF15AB" w14:textId="77777777" w:rsidR="000342A8" w:rsidRPr="00CC0840" w:rsidRDefault="000342A8" w:rsidP="000342A8">
            <w:pPr>
              <w:spacing w:line="230" w:lineRule="exact"/>
              <w:rPr>
                <w:rFonts w:ascii="Arial" w:hAnsi="Arial" w:cs="Arial"/>
                <w:sz w:val="17"/>
                <w:szCs w:val="17"/>
              </w:rPr>
            </w:pPr>
            <w:r w:rsidRPr="00CC0840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CC0840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CC0840">
              <w:rPr>
                <w:rFonts w:ascii="Arial" w:hAnsi="Arial" w:cs="Arial"/>
                <w:sz w:val="17"/>
                <w:szCs w:val="17"/>
              </w:rPr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CC0840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21.    No functional limitations </w:t>
            </w:r>
            <w:proofErr w:type="gramStart"/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>identified</w:t>
            </w:r>
            <w:proofErr w:type="gramEnd"/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or restrictions prescribed as of the following date</w:t>
            </w:r>
            <w:r w:rsidR="00686069">
              <w:rPr>
                <w:rFonts w:ascii="Arial" w:hAnsi="Arial" w:cs="Arial"/>
                <w:b/>
                <w:bCs/>
                <w:sz w:val="17"/>
                <w:szCs w:val="17"/>
              </w:rPr>
              <w:t>:</w:t>
            </w:r>
            <w:r w:rsidR="007C45B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="00BF23FA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Start w:id="27" w:name="Text24"/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7"/>
            <w:r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 </w:t>
            </w:r>
            <w:bookmarkStart w:id="28" w:name="Text25"/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8"/>
            <w:r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 </w:t>
            </w:r>
            <w:bookmarkStart w:id="29" w:name="Text26"/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9"/>
            <w:r w:rsidR="002A4A82">
              <w:rPr>
                <w:rFonts w:ascii="Arial" w:hAnsi="Arial" w:cs="Arial"/>
                <w:b/>
                <w:sz w:val="17"/>
                <w:szCs w:val="17"/>
              </w:rPr>
              <w:t>.</w:t>
            </w:r>
          </w:p>
        </w:tc>
      </w:tr>
      <w:tr w:rsidR="000342A8" w14:paraId="0D856542" w14:textId="77777777" w:rsidTr="00140623">
        <w:trPr>
          <w:trHeight w:val="542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B566DC4" w14:textId="77777777" w:rsidR="000342A8" w:rsidRPr="00CC0840" w:rsidRDefault="000342A8" w:rsidP="00993601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CC0840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CC0840">
              <w:rPr>
                <w:rFonts w:ascii="Arial" w:hAnsi="Arial" w:cs="Arial"/>
                <w:sz w:val="17"/>
                <w:szCs w:val="17"/>
              </w:rPr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CC0840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22.    The injured workers' functional limitations and restrictions, identified in detail below, are of such severity that he/she  </w:t>
            </w:r>
          </w:p>
          <w:p w14:paraId="3DBDF7BB" w14:textId="77777777" w:rsidR="000342A8" w:rsidRPr="00CC0840" w:rsidRDefault="000342A8" w:rsidP="00993601">
            <w:pPr>
              <w:spacing w:line="220" w:lineRule="exact"/>
              <w:ind w:left="360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cannot perform activities, even at a sedentary level (e.g. hospitalization, cognitive impairment, infection, contagion),</w:t>
            </w:r>
          </w:p>
          <w:p w14:paraId="3BD5A0C4" w14:textId="77777777" w:rsidR="000342A8" w:rsidRPr="00CC0840" w:rsidRDefault="000342A8" w:rsidP="00993601">
            <w:pPr>
              <w:spacing w:line="220" w:lineRule="exact"/>
              <w:jc w:val="both"/>
              <w:rPr>
                <w:rFonts w:ascii="Arial" w:hAnsi="Arial" w:cs="Arial"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as of the following date</w:t>
            </w:r>
            <w:bookmarkStart w:id="30" w:name="Text27"/>
            <w:r w:rsidR="0068606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</w:t>
            </w:r>
            <w:r w:rsidR="0010589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End w:id="30"/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r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 / </w:t>
            </w:r>
            <w:bookmarkStart w:id="31" w:name="Text28"/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="008D244D" w:rsidRPr="00164D22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31"/>
            <w:r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 / </w:t>
            </w:r>
            <w:bookmarkStart w:id="32" w:name="Text29"/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="008D244D" w:rsidRPr="00164D22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32"/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="00B30A2F">
              <w:rPr>
                <w:rFonts w:ascii="Arial" w:hAnsi="Arial" w:cs="Arial"/>
                <w:b/>
                <w:bCs/>
                <w:sz w:val="17"/>
                <w:szCs w:val="17"/>
              </w:rPr>
              <w:t>.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C0840">
              <w:rPr>
                <w:rFonts w:ascii="Arial" w:hAnsi="Arial" w:cs="Arial"/>
                <w:b/>
                <w:bCs/>
                <w:i/>
                <w:sz w:val="17"/>
                <w:szCs w:val="17"/>
              </w:rPr>
              <w:t>Use additional sheet if needed.</w:t>
            </w:r>
          </w:p>
        </w:tc>
      </w:tr>
      <w:tr w:rsidR="000342A8" w14:paraId="6D61C97F" w14:textId="77777777" w:rsidTr="00140623">
        <w:trPr>
          <w:trHeight w:val="4843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18A5796" w14:textId="77777777" w:rsidR="000342A8" w:rsidRPr="00CC0840" w:rsidRDefault="000342A8" w:rsidP="00A0392E">
            <w:pPr>
              <w:spacing w:line="22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23. </w:t>
            </w:r>
            <w:r w:rsidR="00A0392E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The injured worker may return to activities so long as he/she adheres to the functional limitations and restrictions </w:t>
            </w:r>
          </w:p>
          <w:p w14:paraId="434F01B0" w14:textId="77777777" w:rsidR="000342A8" w:rsidRDefault="000342A8" w:rsidP="00A0392E">
            <w:pPr>
              <w:spacing w:line="22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identified below.  Identify ONLY those functional activities</w:t>
            </w:r>
            <w:r w:rsidR="003F6DAA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that have specific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limitations and restrictions for this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092"/>
              <w:gridCol w:w="4029"/>
            </w:tblGrid>
            <w:tr w:rsidR="006119E1" w14:paraId="38CA11F0" w14:textId="77777777">
              <w:tc>
                <w:tcPr>
                  <w:tcW w:w="7092" w:type="dxa"/>
                </w:tcPr>
                <w:p w14:paraId="4900A1DE" w14:textId="77777777" w:rsidR="006119E1" w:rsidRDefault="002623FC" w:rsidP="00A0392E">
                  <w:pPr>
                    <w:spacing w:line="22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C084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           </w:t>
                  </w:r>
                  <w:r w:rsidR="001F1898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r w:rsidRPr="00CC084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patient</w:t>
                  </w:r>
                  <w:r w:rsidRPr="00CC0840">
                    <w:rPr>
                      <w:rFonts w:ascii="Arial" w:hAnsi="Arial" w:cs="Arial"/>
                      <w:sz w:val="17"/>
                      <w:szCs w:val="17"/>
                    </w:rPr>
                    <w:t xml:space="preserve">. </w:t>
                  </w:r>
                  <w:r w:rsidRPr="00CC0840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Identify joint and/or body part  </w:t>
                  </w:r>
                  <w:bookmarkStart w:id="33" w:name="Text81"/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81"/>
                        <w:enabled/>
                        <w:calcOnExit w:val="0"/>
                        <w:textInput>
                          <w:maxLength w:val="23"/>
                        </w:textInput>
                      </w:ffData>
                    </w:fldChar>
                  </w:r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</w:r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fldChar w:fldCharType="end"/>
                  </w:r>
                  <w:bookmarkEnd w:id="33"/>
                  <w:r w:rsidR="00686069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t>.</w:t>
                  </w:r>
                </w:p>
              </w:tc>
              <w:tc>
                <w:tcPr>
                  <w:tcW w:w="4029" w:type="dxa"/>
                </w:tcPr>
                <w:p w14:paraId="384E8ED3" w14:textId="77777777" w:rsidR="006119E1" w:rsidRDefault="00CA02EB" w:rsidP="00BD5689">
                  <w:pPr>
                    <w:spacing w:line="220" w:lineRule="exact"/>
                    <w:ind w:left="432" w:firstLine="180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C0840">
                    <w:rPr>
                      <w:rFonts w:ascii="Arial" w:hAnsi="Arial" w:cs="Arial"/>
                      <w:b/>
                      <w:sz w:val="17"/>
                      <w:szCs w:val="17"/>
                    </w:rPr>
                    <w:t>Use additional sheet if needed.</w:t>
                  </w:r>
                </w:p>
              </w:tc>
            </w:tr>
          </w:tbl>
          <w:tbl>
            <w:tblPr>
              <w:tblW w:w="112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76"/>
              <w:gridCol w:w="1989"/>
              <w:gridCol w:w="3057"/>
              <w:gridCol w:w="3529"/>
            </w:tblGrid>
            <w:tr w:rsidR="000342A8" w14:paraId="708559A7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3B1F037F" w14:textId="77777777" w:rsidR="000342A8" w:rsidRDefault="000342A8" w:rsidP="000342A8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Functional Activity</w:t>
                  </w:r>
                </w:p>
                <w:p w14:paraId="2FD5FAC6" w14:textId="77777777" w:rsidR="000342A8" w:rsidRDefault="000342A8" w:rsidP="000342A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989" w:type="dxa"/>
                  <w:shd w:val="clear" w:color="auto" w:fill="FFFF99"/>
                </w:tcPr>
                <w:p w14:paraId="3F025D64" w14:textId="77777777" w:rsidR="000342A8" w:rsidRDefault="000342A8" w:rsidP="000342A8">
                  <w:pPr>
                    <w:tabs>
                      <w:tab w:val="left" w:pos="225"/>
                      <w:tab w:val="center" w:pos="832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ab/>
                    <w:t>Load</w:t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14:paraId="58C5888A" w14:textId="77777777" w:rsidR="000342A8" w:rsidRDefault="000342A8" w:rsidP="000342A8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Frequency &amp; Duration</w:t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2D13ED5A" w14:textId="77777777" w:rsidR="000342A8" w:rsidRDefault="000342A8" w:rsidP="000342A8">
                  <w:pPr>
                    <w:pStyle w:val="Heading2"/>
                  </w:pPr>
                  <w:r>
                    <w:t xml:space="preserve">    ROM/ Position &amp; Other Parameters</w:t>
                  </w:r>
                </w:p>
              </w:tc>
            </w:tr>
            <w:tr w:rsidR="000342A8" w14:paraId="10DF2291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46CD5234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</w:t>
                  </w:r>
                  <w:smartTag w:uri="urn:schemas-microsoft-com:office:smarttags" w:element="place">
                    <w:smartTag w:uri="urn:schemas-microsoft-com:office:smarttags" w:element="City">
                      <w:r w:rsidRPr="008D066E">
                        <w:rPr>
                          <w:rFonts w:ascii="Arial" w:hAnsi="Arial" w:cs="Arial"/>
                          <w:b/>
                          <w:sz w:val="17"/>
                          <w:szCs w:val="17"/>
                        </w:rPr>
                        <w:t>Bend</w:t>
                      </w:r>
                    </w:smartTag>
                  </w:smartTag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4DD77C84" w14:textId="77777777" w:rsidR="000342A8" w:rsidRPr="008D066E" w:rsidRDefault="00510E0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bookmarkStart w:id="34" w:name="Text20"/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5ED0B5CF" w14:textId="77777777" w:rsidR="000342A8" w:rsidRPr="008D066E" w:rsidRDefault="000273AE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4"/>
                </w:p>
              </w:tc>
              <w:bookmarkStart w:id="35" w:name="Text21"/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07DBA895" w14:textId="77777777" w:rsidR="000342A8" w:rsidRPr="008D066E" w:rsidRDefault="001D521B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5"/>
                </w:p>
              </w:tc>
            </w:tr>
            <w:tr w:rsidR="000342A8" w14:paraId="4EBD5AD4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5B3DBE42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Carry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14:paraId="6AB8E2E9" w14:textId="77777777" w:rsidR="000342A8" w:rsidRPr="008D066E" w:rsidRDefault="00510E0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14:paraId="51E5E4ED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7B8C4198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5958A055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51526589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Climb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610E0F89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7376E1A5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32BB5FD8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4CF34AD2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380BC5EE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Grasp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14:paraId="36B50843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14:paraId="5A0AD325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6C53265A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58C89FC4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2C8A4B82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Kneel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507F7F4F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4643E5AC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35CEC782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5F999531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23A5FE5E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Lift-floor &gt; waist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14:paraId="321C1FA9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14:paraId="7BF7631E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5CA27619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138DF3B2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21FD5929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Lift-waist&gt;overhead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0F524400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62078020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54CB3A71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6B9F8C1D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47CAA3B1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Pull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14:paraId="43F6A7B3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14:paraId="688C552B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6AAC35F9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2B5C9363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62CF1BA2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Push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3E6413A8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2052ECE6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2856F75E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6ED9B9B2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198F0653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Reach – overhead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14:paraId="1EF24AF6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14:paraId="50328AAB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3DFEB104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4795AF27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31B5DA4D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Sit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28848089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7E43C2F6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089B443E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4E81904D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546D4096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Squat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14:paraId="7E539706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14:paraId="67D5CDE5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1048A8D4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258996EA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5B89B828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Stand</w:t>
                  </w:r>
                </w:p>
              </w:tc>
              <w:bookmarkStart w:id="36" w:name="Text14"/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4D6ABCBC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6"/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12D748D9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68126A6C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28DAF4D0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2A6F5524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Twist</w:t>
                  </w:r>
                </w:p>
              </w:tc>
              <w:bookmarkStart w:id="37" w:name="Text15"/>
              <w:tc>
                <w:tcPr>
                  <w:tcW w:w="1989" w:type="dxa"/>
                  <w:shd w:val="clear" w:color="auto" w:fill="FFFF99"/>
                </w:tcPr>
                <w:p w14:paraId="0C222085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7"/>
                </w:p>
              </w:tc>
              <w:tc>
                <w:tcPr>
                  <w:tcW w:w="3057" w:type="dxa"/>
                  <w:shd w:val="clear" w:color="auto" w:fill="FFFF99"/>
                </w:tcPr>
                <w:p w14:paraId="14464B03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67B86A82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07962163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72EEA581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Walk</w:t>
                  </w:r>
                </w:p>
              </w:tc>
              <w:bookmarkStart w:id="38" w:name="Text16"/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48502CD1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8"/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46D41795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519977CF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1268C4EA" w14:textId="77777777"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14:paraId="258B76A2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maxLength w:val="13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</w:p>
              </w:tc>
              <w:bookmarkStart w:id="39" w:name="Text17"/>
              <w:tc>
                <w:tcPr>
                  <w:tcW w:w="1989" w:type="dxa"/>
                  <w:shd w:val="clear" w:color="auto" w:fill="FFFF99"/>
                </w:tcPr>
                <w:p w14:paraId="7252EA02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9"/>
                </w:p>
              </w:tc>
              <w:tc>
                <w:tcPr>
                  <w:tcW w:w="3057" w:type="dxa"/>
                  <w:shd w:val="clear" w:color="auto" w:fill="FFFF99"/>
                </w:tcPr>
                <w:p w14:paraId="71E841AA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14:paraId="762C092C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0342A8" w14:paraId="56B42420" w14:textId="77777777"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14:paraId="5856F616" w14:textId="77777777" w:rsidR="000342A8" w:rsidRPr="008D066E" w:rsidRDefault="000342A8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>Other</w:t>
                  </w:r>
                </w:p>
              </w:tc>
              <w:bookmarkStart w:id="40" w:name="Text18"/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14:paraId="1B2B82DC" w14:textId="77777777" w:rsidR="000342A8" w:rsidRPr="008D066E" w:rsidRDefault="00D23242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40"/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14:paraId="6F47F5BB" w14:textId="77777777" w:rsidR="000342A8" w:rsidRPr="008D066E" w:rsidRDefault="000342A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14:paraId="36AAEF89" w14:textId="77777777" w:rsidR="000342A8" w:rsidRPr="008D066E" w:rsidRDefault="00616838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83485C" w14:paraId="39E4F0E1" w14:textId="77777777">
              <w:trPr>
                <w:trHeight w:hRule="exact" w:val="229"/>
              </w:trPr>
              <w:tc>
                <w:tcPr>
                  <w:tcW w:w="11251" w:type="dxa"/>
                  <w:gridSpan w:val="4"/>
                  <w:shd w:val="clear" w:color="auto" w:fill="FFFF99"/>
                </w:tcPr>
                <w:p w14:paraId="57DAB2CB" w14:textId="77777777" w:rsidR="0083485C" w:rsidRDefault="006D7923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bookmarkStart w:id="41" w:name="Text82"/>
                  <w:r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COMMENTS: </w:t>
                  </w:r>
                  <w:bookmarkStart w:id="42" w:name="Text89"/>
                  <w:bookmarkEnd w:id="41"/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Text89"/>
                        <w:enabled/>
                        <w:calcOnExit w:val="0"/>
                        <w:textInput>
                          <w:maxLength w:val="75"/>
                        </w:textInput>
                      </w:ffData>
                    </w:fldChar>
                  </w:r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FORMTEXT </w:instrText>
                  </w:r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</w:r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bookmarkEnd w:id="42"/>
                  <w:r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</w:t>
                  </w:r>
                </w:p>
                <w:p w14:paraId="7C0A0769" w14:textId="77777777" w:rsidR="002A31CA" w:rsidRDefault="002A31CA" w:rsidP="000342A8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</w:p>
                <w:p w14:paraId="27CB360A" w14:textId="77777777" w:rsidR="002A31CA" w:rsidRPr="008D066E" w:rsidRDefault="002A31CA" w:rsidP="000342A8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</w:p>
              </w:tc>
            </w:tr>
          </w:tbl>
          <w:p w14:paraId="1EF9BA03" w14:textId="77777777" w:rsidR="000342A8" w:rsidRDefault="000342A8" w:rsidP="000342A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42A8" w14:paraId="4029FF03" w14:textId="77777777" w:rsidTr="00140623">
        <w:trPr>
          <w:trHeight w:val="357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</w:tcPr>
          <w:p w14:paraId="5B7C071E" w14:textId="77777777" w:rsidR="000342A8" w:rsidRPr="002B37A1" w:rsidRDefault="000342A8" w:rsidP="00F20075">
            <w:pPr>
              <w:spacing w:line="180" w:lineRule="exact"/>
              <w:rPr>
                <w:rFonts w:ascii="Arial" w:hAnsi="Arial" w:cs="Arial"/>
                <w:sz w:val="17"/>
                <w:szCs w:val="17"/>
              </w:rPr>
            </w:pPr>
            <w:r w:rsidRPr="002B37A1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Other choices; Skin Contact/ Exposure; Sensory; Hand Dexterity; Cognitive; Crawl; Vision; Drive/Operate Heavy Equipment; Environmental Conditions: heat, cold, working at heights, vibration; Auditory; Specific Job Task(s); etc. </w:t>
            </w:r>
          </w:p>
        </w:tc>
      </w:tr>
      <w:tr w:rsidR="000342A8" w14:paraId="0AFC7579" w14:textId="77777777" w:rsidTr="00140623">
        <w:trPr>
          <w:trHeight w:val="492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628EC42" w14:textId="77777777" w:rsidR="000342A8" w:rsidRDefault="000342A8" w:rsidP="00F20075">
            <w:pPr>
              <w:spacing w:line="20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            </w:t>
            </w:r>
            <w:r w:rsidRPr="00D92C19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 xml:space="preserve">NOTE: Any functional limitations or restrictions assigned above apply to both on and off the job </w:t>
            </w:r>
            <w:proofErr w:type="gramStart"/>
            <w:r w:rsidRPr="00D92C19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activities, and</w:t>
            </w:r>
            <w:proofErr w:type="gramEnd"/>
            <w:r w:rsidRPr="00D92C19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 xml:space="preserve"> are in effect until the next scheduled appointment unless otherwise noted or modified prior to the appointment date.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Specify those functional limitations and restrictions, in Item 23, which are permanent if MMI / PIR have been assigned in Item 24. </w:t>
            </w:r>
          </w:p>
        </w:tc>
      </w:tr>
      <w:tr w:rsidR="000342A8" w14:paraId="57FA8150" w14:textId="77777777" w:rsidTr="00140623">
        <w:trPr>
          <w:trHeight w:val="198"/>
        </w:trPr>
        <w:tc>
          <w:tcPr>
            <w:tcW w:w="11352" w:type="dxa"/>
            <w:tcBorders>
              <w:top w:val="single" w:sz="8" w:space="0" w:color="000000"/>
            </w:tcBorders>
            <w:shd w:val="clear" w:color="auto" w:fill="000000"/>
          </w:tcPr>
          <w:p w14:paraId="1233601A" w14:textId="77777777" w:rsidR="000342A8" w:rsidRDefault="000342A8" w:rsidP="000342A8">
            <w:pPr>
              <w:rPr>
                <w:rFonts w:ascii="Arial" w:hAnsi="Arial" w:cs="Arial"/>
                <w:color w:val="FFFFCC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>SECTION V                    MAXIMUM MEDICAL IMPROVEMENT / PERMANENT IMPAIRMENT RATING</w:t>
            </w:r>
          </w:p>
        </w:tc>
      </w:tr>
      <w:tr w:rsidR="000342A8" w14:paraId="0A307D04" w14:textId="77777777" w:rsidTr="00140623">
        <w:trPr>
          <w:trHeight w:val="833"/>
        </w:trPr>
        <w:tc>
          <w:tcPr>
            <w:tcW w:w="11352" w:type="dxa"/>
          </w:tcPr>
          <w:p w14:paraId="403FB8EC" w14:textId="77777777" w:rsidR="000342A8" w:rsidRPr="00D92C19" w:rsidRDefault="000342A8" w:rsidP="000342A8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24.      Patient has achieved maximum medical </w:t>
            </w:r>
            <w:proofErr w:type="gramStart"/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>improvement?</w:t>
            </w:r>
            <w:proofErr w:type="gramEnd"/>
          </w:p>
          <w:p w14:paraId="67A60DEC" w14:textId="77777777" w:rsidR="000342A8" w:rsidRPr="00D92C19" w:rsidRDefault="000342A8" w:rsidP="000342A8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a)   YES,   Date:</w:t>
            </w:r>
            <w:bookmarkStart w:id="43" w:name="Text30"/>
            <w:r w:rsidR="007C45B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End w:id="43"/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  <w:r w:rsidRPr="0053431F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/ </w:t>
            </w:r>
            <w:bookmarkStart w:id="44" w:name="Text31"/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44"/>
            <w:r w:rsidRPr="0053431F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 / </w:t>
            </w:r>
            <w:bookmarkStart w:id="45" w:name="Text32"/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45"/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b) NO  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c)   Anticipated MMI date:</w:t>
            </w:r>
            <w:r w:rsidR="007C45B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Start w:id="46" w:name="Text33"/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6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</w:t>
            </w:r>
            <w:bookmarkStart w:id="47" w:name="Text34"/>
            <w:r w:rsidR="00043AB2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7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 </w:t>
            </w:r>
            <w:bookmarkStart w:id="48" w:name="Text35"/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8"/>
          </w:p>
          <w:p w14:paraId="68710EEB" w14:textId="77777777" w:rsidR="000342A8" w:rsidRPr="00D92C19" w:rsidRDefault="000342A8" w:rsidP="000342A8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d) Anticipated MMI date cannot be determined at this time.      Future </w:t>
            </w:r>
            <w:r w:rsidRPr="00B33D33">
              <w:rPr>
                <w:rFonts w:ascii="Arial" w:hAnsi="Arial" w:cs="Arial"/>
                <w:b/>
                <w:bCs/>
                <w:sz w:val="15"/>
                <w:szCs w:val="15"/>
              </w:rPr>
              <w:t>Medical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Care Anticipated: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e) YES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f) No</w:t>
            </w:r>
          </w:p>
          <w:p w14:paraId="545634B2" w14:textId="77777777" w:rsidR="000342A8" w:rsidRPr="00D92C19" w:rsidRDefault="000342A8" w:rsidP="000342A8">
            <w:pPr>
              <w:tabs>
                <w:tab w:val="left" w:pos="1380"/>
              </w:tabs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Comments:</w:t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bookmarkStart w:id="49" w:name="Text36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9"/>
          </w:p>
        </w:tc>
      </w:tr>
      <w:tr w:rsidR="000342A8" w14:paraId="75A89426" w14:textId="77777777" w:rsidTr="00140623">
        <w:trPr>
          <w:trHeight w:val="174"/>
        </w:trPr>
        <w:tc>
          <w:tcPr>
            <w:tcW w:w="11352" w:type="dxa"/>
            <w:vAlign w:val="bottom"/>
          </w:tcPr>
          <w:p w14:paraId="0138A899" w14:textId="77777777" w:rsidR="000342A8" w:rsidRPr="00D92C19" w:rsidRDefault="000342A8" w:rsidP="000342A8">
            <w:pPr>
              <w:rPr>
                <w:rFonts w:ascii="Arial" w:hAnsi="Arial" w:cs="Arial"/>
                <w:position w:val="-6"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 xml:space="preserve">25.       </w:t>
            </w:r>
            <w:bookmarkStart w:id="50" w:name="Text37"/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50"/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>% Permanent Impairment Rating (</w:t>
            </w:r>
            <w:r w:rsidRPr="00D92C19">
              <w:rPr>
                <w:rFonts w:ascii="Arial" w:hAnsi="Arial" w:cs="Arial"/>
                <w:position w:val="-6"/>
                <w:sz w:val="17"/>
                <w:szCs w:val="17"/>
              </w:rPr>
              <w:t xml:space="preserve">body as a </w:t>
            </w:r>
            <w:proofErr w:type="gramStart"/>
            <w:r w:rsidRPr="00D92C19">
              <w:rPr>
                <w:rFonts w:ascii="Arial" w:hAnsi="Arial" w:cs="Arial"/>
                <w:position w:val="-6"/>
                <w:sz w:val="17"/>
                <w:szCs w:val="17"/>
              </w:rPr>
              <w:t>whole</w:t>
            </w:r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 xml:space="preserve">)   </w:t>
            </w:r>
            <w:proofErr w:type="gramEnd"/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 xml:space="preserve">        Body part/system: </w:t>
            </w:r>
            <w:bookmarkStart w:id="51" w:name="Text38"/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instrText xml:space="preserve"> FORMTEXT </w:instrText>
            </w:r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</w:r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fldChar w:fldCharType="separate"/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fldChar w:fldCharType="end"/>
            </w:r>
            <w:bookmarkEnd w:id="51"/>
          </w:p>
        </w:tc>
      </w:tr>
      <w:tr w:rsidR="000342A8" w14:paraId="5B7B6446" w14:textId="77777777" w:rsidTr="00140623">
        <w:trPr>
          <w:trHeight w:val="392"/>
        </w:trPr>
        <w:tc>
          <w:tcPr>
            <w:tcW w:w="11352" w:type="dxa"/>
          </w:tcPr>
          <w:p w14:paraId="5F487A34" w14:textId="77777777" w:rsidR="000342A8" w:rsidRPr="00D92C19" w:rsidRDefault="000342A8" w:rsidP="000342A8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26.       Guide used for calculation of Permanent Impairment Rating (based on date of accident - see instructions): </w:t>
            </w:r>
          </w:p>
          <w:p w14:paraId="7A8500C4" w14:textId="39BFE153" w:rsidR="000342A8" w:rsidRPr="00D92C19" w:rsidRDefault="000342A8" w:rsidP="000342A8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a) 1996 FL Uniform PIR Schedule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>b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Other, specify: </w:t>
            </w:r>
            <w:bookmarkStart w:id="52" w:name="Text87"/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87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</w:r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52"/>
          </w:p>
        </w:tc>
      </w:tr>
      <w:tr w:rsidR="000342A8" w14:paraId="5B37B5CF" w14:textId="77777777" w:rsidTr="00140623">
        <w:trPr>
          <w:trHeight w:val="414"/>
        </w:trPr>
        <w:tc>
          <w:tcPr>
            <w:tcW w:w="11352" w:type="dxa"/>
          </w:tcPr>
          <w:p w14:paraId="27C2C20C" w14:textId="77777777" w:rsidR="000342A8" w:rsidRPr="00D92C19" w:rsidRDefault="000342A8" w:rsidP="000342A8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27.       Is a residual clinical dysfunction or residual functional loss anticipated for the work-related injury? </w:t>
            </w:r>
          </w:p>
          <w:p w14:paraId="759B206C" w14:textId="3F5056E8" w:rsidR="000342A8" w:rsidRPr="00D92C19" w:rsidRDefault="000342A8" w:rsidP="000342A8">
            <w:pPr>
              <w:rPr>
                <w:rFonts w:ascii="Arial" w:hAnsi="Arial" w:cs="Arial"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a) YES           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b) NO                     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="008D2CFB" w:rsidRPr="00D92C19">
              <w:rPr>
                <w:rFonts w:ascii="Arial" w:hAnsi="Arial" w:cs="Arial"/>
                <w:sz w:val="17"/>
                <w:szCs w:val="17"/>
              </w:rPr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c) Undetermined </w:t>
            </w:r>
            <w:proofErr w:type="gramStart"/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>at this time</w:t>
            </w:r>
            <w:proofErr w:type="gramEnd"/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. </w:t>
            </w:r>
          </w:p>
        </w:tc>
      </w:tr>
      <w:tr w:rsidR="000342A8" w14:paraId="4B4D8513" w14:textId="77777777" w:rsidTr="00140623">
        <w:trPr>
          <w:trHeight w:val="210"/>
        </w:trPr>
        <w:tc>
          <w:tcPr>
            <w:tcW w:w="11352" w:type="dxa"/>
            <w:shd w:val="clear" w:color="auto" w:fill="000000"/>
          </w:tcPr>
          <w:p w14:paraId="0346B9AB" w14:textId="77777777" w:rsidR="000342A8" w:rsidRDefault="000342A8" w:rsidP="005F243E">
            <w:pPr>
              <w:tabs>
                <w:tab w:val="left" w:pos="4332"/>
              </w:tabs>
              <w:rPr>
                <w:rFonts w:ascii="Arial" w:hAnsi="Arial" w:cs="Arial"/>
                <w:color w:val="FFFFCC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SECTION VI                                                   </w:t>
            </w:r>
            <w:r w:rsidR="005F243E"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            </w:t>
            </w:r>
            <w: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 FOLLOW-UP</w:t>
            </w:r>
          </w:p>
        </w:tc>
      </w:tr>
      <w:tr w:rsidR="000342A8" w14:paraId="5BC76825" w14:textId="77777777" w:rsidTr="00140623">
        <w:trPr>
          <w:trHeight w:val="227"/>
        </w:trPr>
        <w:tc>
          <w:tcPr>
            <w:tcW w:w="11352" w:type="dxa"/>
            <w:vAlign w:val="center"/>
          </w:tcPr>
          <w:p w14:paraId="77F70D55" w14:textId="77777777" w:rsidR="000342A8" w:rsidRPr="003F06A2" w:rsidRDefault="000342A8" w:rsidP="000342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28. </w:t>
            </w:r>
            <w:r w:rsidRPr="008D066E">
              <w:rPr>
                <w:rFonts w:ascii="Arial" w:hAnsi="Arial" w:cs="Arial"/>
                <w:b/>
                <w:bCs/>
                <w:sz w:val="17"/>
                <w:szCs w:val="17"/>
              </w:rPr>
              <w:t>Next Scheduled Appointment Date &amp; Time: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bookmarkStart w:id="53" w:name="Text40"/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3"/>
            <w:r w:rsidRPr="0073368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/ </w:t>
            </w:r>
            <w:bookmarkStart w:id="54" w:name="Text41"/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4"/>
            <w:r w:rsidRPr="0073368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/ </w:t>
            </w:r>
            <w:bookmarkStart w:id="55" w:name="Text42"/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5"/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3F06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bookmarkStart w:id="56" w:name="Text43"/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6"/>
            <w:r w:rsidR="00E6284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bookmarkStart w:id="57" w:name="Text83"/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83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7"/>
            <w:r w:rsidR="00E6284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 </w:t>
            </w:r>
            <w:r w:rsidR="005C25A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bookmarkStart w:id="58" w:name="Text106"/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r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342BB8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8"/>
            <w:r w:rsidR="00F0003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.m.</w:t>
            </w:r>
          </w:p>
        </w:tc>
      </w:tr>
      <w:tr w:rsidR="000342A8" w14:paraId="0B22B493" w14:textId="77777777" w:rsidTr="00140623">
        <w:trPr>
          <w:trHeight w:val="210"/>
        </w:trPr>
        <w:tc>
          <w:tcPr>
            <w:tcW w:w="11352" w:type="dxa"/>
            <w:shd w:val="clear" w:color="auto" w:fill="000000"/>
          </w:tcPr>
          <w:p w14:paraId="0BF32D6F" w14:textId="77777777" w:rsidR="000342A8" w:rsidRPr="00CF2342" w:rsidRDefault="000342A8" w:rsidP="000342A8">
            <w:pPr>
              <w:rPr>
                <w:rFonts w:ascii="Arial" w:hAnsi="Arial" w:cs="Arial"/>
                <w:color w:val="FFFFCC"/>
                <w:sz w:val="17"/>
                <w:szCs w:val="17"/>
              </w:rPr>
            </w:pPr>
            <w:r w:rsidRPr="00CF2342">
              <w:rPr>
                <w:rFonts w:ascii="Arial" w:hAnsi="Arial" w:cs="Arial"/>
                <w:b/>
                <w:bCs/>
                <w:color w:val="FFFFCC"/>
                <w:sz w:val="17"/>
                <w:szCs w:val="17"/>
              </w:rPr>
              <w:t xml:space="preserve">SECTION VII                                              </w:t>
            </w:r>
            <w:r w:rsidR="0065100B">
              <w:rPr>
                <w:rFonts w:ascii="Arial" w:hAnsi="Arial" w:cs="Arial"/>
                <w:b/>
                <w:bCs/>
                <w:color w:val="FFFFCC"/>
                <w:sz w:val="17"/>
                <w:szCs w:val="17"/>
              </w:rPr>
              <w:t xml:space="preserve">       </w:t>
            </w:r>
            <w:r w:rsidRPr="00CF2342">
              <w:rPr>
                <w:rFonts w:ascii="Arial" w:hAnsi="Arial" w:cs="Arial"/>
                <w:b/>
                <w:bCs/>
                <w:color w:val="FFFFCC"/>
                <w:sz w:val="17"/>
                <w:szCs w:val="17"/>
              </w:rPr>
              <w:t xml:space="preserve">    ATTESTATION STATEMENT </w:t>
            </w:r>
          </w:p>
        </w:tc>
      </w:tr>
      <w:tr w:rsidR="000342A8" w14:paraId="1DF61425" w14:textId="77777777" w:rsidTr="00140623">
        <w:trPr>
          <w:trHeight w:val="1427"/>
        </w:trPr>
        <w:tc>
          <w:tcPr>
            <w:tcW w:w="11352" w:type="dxa"/>
            <w:tcBorders>
              <w:bottom w:val="single" w:sz="12" w:space="0" w:color="000000"/>
            </w:tcBorders>
          </w:tcPr>
          <w:p w14:paraId="4D761630" w14:textId="77777777" w:rsidR="000342A8" w:rsidRPr="00CF2342" w:rsidRDefault="000342A8" w:rsidP="000342A8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“As the Physician, I hereby attest that all responses herein have been made, in accordance with the instructions as part of this form, to </w:t>
            </w:r>
            <w:proofErr w:type="gramStart"/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>a</w:t>
            </w: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reasonable</w:t>
            </w:r>
            <w:proofErr w:type="gramEnd"/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degree of medical certainty based on objective relevant medical findings, are consistent with my medical documentation</w:t>
            </w: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regarding this patient, and have been shared with the patient."                     </w:t>
            </w:r>
            <w:r w:rsidR="0065100B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                   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 "I certify to any MMI / PIR information provided in this form.”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560"/>
              <w:gridCol w:w="5561"/>
            </w:tblGrid>
            <w:tr w:rsidR="00B56672" w14:paraId="227A467A" w14:textId="77777777">
              <w:tc>
                <w:tcPr>
                  <w:tcW w:w="5560" w:type="dxa"/>
                </w:tcPr>
                <w:p w14:paraId="463DFE69" w14:textId="77777777" w:rsidR="00B56672" w:rsidRDefault="00997F93" w:rsidP="00A074F3">
                  <w:pPr>
                    <w:spacing w:after="200"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Group:</w:t>
                  </w:r>
                  <w:r w:rsidR="008E72C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59" w:name="Text68"/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59"/>
                </w:p>
              </w:tc>
              <w:tc>
                <w:tcPr>
                  <w:tcW w:w="5561" w:type="dxa"/>
                </w:tcPr>
                <w:p w14:paraId="5355ED37" w14:textId="77777777" w:rsidR="00B56672" w:rsidRDefault="00997F93" w:rsidP="00A074F3">
                  <w:pPr>
                    <w:spacing w:after="200"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Date: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0" w:name="Text71"/>
                  <w:r w:rsidR="007C45B6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End w:id="60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r w:rsidR="008E72CE" w:rsidRP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61" w:name="Text69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1"/>
                  <w:r w:rsidR="008E72CE" w:rsidRP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62" w:name="Text93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93"/>
                        <w:enabled/>
                        <w:calcOnExit w:val="0"/>
                        <w:textInput>
                          <w:type w:val="number"/>
                          <w:maxLength w:val="4"/>
                          <w:format w:val="##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2"/>
                </w:p>
              </w:tc>
            </w:tr>
            <w:tr w:rsidR="00B56672" w14:paraId="46F0CA4D" w14:textId="77777777">
              <w:tc>
                <w:tcPr>
                  <w:tcW w:w="5560" w:type="dxa"/>
                </w:tcPr>
                <w:p w14:paraId="47EE7496" w14:textId="77777777" w:rsidR="00B56672" w:rsidRDefault="00997F93" w:rsidP="000342A8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Signature: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______________________________________</w:t>
                  </w:r>
                </w:p>
              </w:tc>
              <w:tc>
                <w:tcPr>
                  <w:tcW w:w="5561" w:type="dxa"/>
                </w:tcPr>
                <w:p w14:paraId="21FB7629" w14:textId="77777777" w:rsidR="00B56672" w:rsidRDefault="00997F93" w:rsidP="000342A8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DOH License #: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3" w:name="Text72"/>
                  <w:r w:rsidR="00CF19E4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>
                          <w:maxLength w:val="17"/>
                        </w:textInput>
                      </w:ffData>
                    </w:fldChar>
                  </w:r>
                  <w:r w:rsidR="00CF19E4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CF19E4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CF19E4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CF19E4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3"/>
                </w:p>
              </w:tc>
            </w:tr>
            <w:tr w:rsidR="00B56672" w14:paraId="78F35963" w14:textId="77777777">
              <w:tc>
                <w:tcPr>
                  <w:tcW w:w="5560" w:type="dxa"/>
                </w:tcPr>
                <w:p w14:paraId="1E8DC9C9" w14:textId="77777777" w:rsidR="00B56672" w:rsidRDefault="00997F93" w:rsidP="000342A8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Name: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4" w:name="Text73"/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4"/>
                </w:p>
              </w:tc>
              <w:tc>
                <w:tcPr>
                  <w:tcW w:w="5561" w:type="dxa"/>
                </w:tcPr>
                <w:p w14:paraId="4082E761" w14:textId="77777777" w:rsidR="00B56672" w:rsidRDefault="00997F93" w:rsidP="000342A8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Specialty:</w:t>
                  </w:r>
                  <w:r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5" w:name="Text74"/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>
                          <w:maxLength w:val="23"/>
                        </w:textInput>
                      </w:ffData>
                    </w:fldChar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CE08CE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5"/>
                </w:p>
              </w:tc>
            </w:tr>
          </w:tbl>
          <w:p w14:paraId="2AB93369" w14:textId="77777777" w:rsidR="000342A8" w:rsidRPr="00B33D33" w:rsidRDefault="006B1E57" w:rsidP="000342A8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B33D33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780AA0" w:rsidRPr="00B33D33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</w:t>
            </w:r>
            <w:r w:rsidR="000342A8" w:rsidRPr="00B33D33">
              <w:rPr>
                <w:rFonts w:ascii="Arial" w:hAnsi="Arial" w:cs="Arial"/>
                <w:sz w:val="16"/>
                <w:szCs w:val="16"/>
              </w:rPr>
              <w:t xml:space="preserve"> (print name)</w:t>
            </w:r>
            <w:r w:rsidR="000342A8" w:rsidRPr="00B33D3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342A8" w14:paraId="47068BA3" w14:textId="77777777" w:rsidTr="00140623">
        <w:trPr>
          <w:trHeight w:val="53"/>
        </w:trPr>
        <w:tc>
          <w:tcPr>
            <w:tcW w:w="11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9A"/>
            <w:vAlign w:val="center"/>
          </w:tcPr>
          <w:p w14:paraId="046F907C" w14:textId="77777777" w:rsidR="000342A8" w:rsidRPr="00CF2342" w:rsidRDefault="000342A8" w:rsidP="000342A8">
            <w:pPr>
              <w:rPr>
                <w:rFonts w:ascii="Arial" w:hAnsi="Arial" w:cs="Arial"/>
                <w:sz w:val="17"/>
                <w:szCs w:val="17"/>
              </w:rPr>
            </w:pP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If any direct billable services for this visit were rendered by a provider other than a physician, please complete sections below: </w:t>
            </w:r>
          </w:p>
        </w:tc>
      </w:tr>
      <w:tr w:rsidR="000342A8" w14:paraId="59C43895" w14:textId="77777777" w:rsidTr="00140623">
        <w:trPr>
          <w:trHeight w:val="1254"/>
        </w:trPr>
        <w:tc>
          <w:tcPr>
            <w:tcW w:w="11352" w:type="dxa"/>
            <w:tcBorders>
              <w:top w:val="single" w:sz="12" w:space="0" w:color="000000"/>
              <w:bottom w:val="single" w:sz="12" w:space="0" w:color="000000"/>
            </w:tcBorders>
          </w:tcPr>
          <w:p w14:paraId="6127B498" w14:textId="77777777" w:rsidR="00EC5BE5" w:rsidRDefault="000342A8" w:rsidP="000342A8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>“I hereby attest that all responses herein relating to services I rendered have been made, in accordance with the instructions as part of this</w:t>
            </w:r>
          </w:p>
          <w:p w14:paraId="4B4816E4" w14:textId="77777777" w:rsidR="000342A8" w:rsidRPr="00CF2342" w:rsidRDefault="000342A8" w:rsidP="000342A8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form, to a reasonable degree of medical certainty based on objective relevant medical findings, are consistent with my medical</w:t>
            </w: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</w:p>
          <w:p w14:paraId="27A30358" w14:textId="77777777" w:rsidR="000342A8" w:rsidRDefault="000342A8" w:rsidP="00FF71B2">
            <w:pPr>
              <w:spacing w:after="160"/>
              <w:rPr>
                <w:rFonts w:ascii="Arial" w:hAnsi="Arial" w:cs="Arial"/>
                <w:i/>
                <w:i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documentation regarding this </w:t>
            </w:r>
            <w:proofErr w:type="gramStart"/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>patient, and</w:t>
            </w:r>
            <w:proofErr w:type="gramEnd"/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have been shared with the patient."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560"/>
              <w:gridCol w:w="5561"/>
            </w:tblGrid>
            <w:tr w:rsidR="00B31281" w14:paraId="4B11B2C4" w14:textId="77777777">
              <w:tc>
                <w:tcPr>
                  <w:tcW w:w="5560" w:type="dxa"/>
                </w:tcPr>
                <w:p w14:paraId="33C40AA1" w14:textId="77777777" w:rsidR="00B31281" w:rsidRDefault="00820146" w:rsidP="000342A8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</w:t>
                  </w:r>
                  <w:r w:rsidR="00EC5BE5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rovider</w:t>
                  </w: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Signature</w:t>
                  </w:r>
                  <w:r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: ______________________________________</w:t>
                  </w:r>
                </w:p>
              </w:tc>
              <w:tc>
                <w:tcPr>
                  <w:tcW w:w="5561" w:type="dxa"/>
                </w:tcPr>
                <w:p w14:paraId="02D89D28" w14:textId="77777777" w:rsidR="00B31281" w:rsidRDefault="00820146" w:rsidP="000342A8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</w:t>
                  </w:r>
                  <w:r w:rsidR="00EC5BE5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rovider</w:t>
                  </w: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DOH License #</w:t>
                  </w:r>
                  <w:r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: </w:t>
                  </w:r>
                  <w:bookmarkStart w:id="66" w:name="Text76"/>
                  <w:r w:rsidR="00DF67DC" w:rsidRPr="007C45B6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6"/>
                        <w:enabled/>
                        <w:calcOnExit w:val="0"/>
                        <w:textInput>
                          <w:maxLength w:val="17"/>
                        </w:textInput>
                      </w:ffData>
                    </w:fldChar>
                  </w:r>
                  <w:r w:rsidR="00DF67DC" w:rsidRPr="007C45B6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DF67DC" w:rsidRPr="007C45B6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DF67DC" w:rsidRPr="007C45B6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DF67DC" w:rsidRPr="007C45B6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6"/>
                </w:p>
              </w:tc>
            </w:tr>
            <w:tr w:rsidR="00B31281" w14:paraId="7AED74A1" w14:textId="77777777">
              <w:tc>
                <w:tcPr>
                  <w:tcW w:w="5560" w:type="dxa"/>
                </w:tcPr>
                <w:p w14:paraId="0103DBA1" w14:textId="77777777" w:rsidR="00B31281" w:rsidRDefault="00820146" w:rsidP="000342A8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</w:t>
                  </w:r>
                  <w:r w:rsidR="00EC5BE5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rovider</w:t>
                  </w: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Name: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7" w:name="Text75"/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5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AF5392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7"/>
                  <w:r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t xml:space="preserve"> </w:t>
                  </w:r>
                </w:p>
              </w:tc>
              <w:tc>
                <w:tcPr>
                  <w:tcW w:w="5561" w:type="dxa"/>
                </w:tcPr>
                <w:p w14:paraId="0C0D727A" w14:textId="77777777" w:rsidR="00B31281" w:rsidRDefault="00820146" w:rsidP="000342A8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Date:</w:t>
                  </w:r>
                  <w:r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8" w:name="Text77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7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8"/>
                  <w:r w:rsidR="00DF67DC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69" w:name="Text78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8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9"/>
                  <w:r w:rsidR="00DF67DC" w:rsidRPr="000B5859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70" w:name="Text79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9"/>
                        <w:enabled/>
                        <w:calcOnExit w:val="0"/>
                        <w:textInput>
                          <w:type w:val="number"/>
                          <w:maxLength w:val="4"/>
                          <w:format w:val="##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70"/>
                </w:p>
              </w:tc>
            </w:tr>
          </w:tbl>
          <w:p w14:paraId="02A046AE" w14:textId="77777777" w:rsidR="000342A8" w:rsidRDefault="000342A8" w:rsidP="006B1E5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CF2342">
              <w:rPr>
                <w:rFonts w:ascii="Arial" w:hAnsi="Arial" w:cs="Arial"/>
                <w:sz w:val="17"/>
                <w:szCs w:val="17"/>
              </w:rPr>
              <w:t xml:space="preserve">        </w:t>
            </w:r>
            <w:r w:rsidR="00780AA0">
              <w:rPr>
                <w:rFonts w:ascii="Arial" w:hAnsi="Arial" w:cs="Arial"/>
                <w:sz w:val="17"/>
                <w:szCs w:val="17"/>
              </w:rPr>
              <w:t xml:space="preserve">                                                      </w:t>
            </w:r>
            <w:r w:rsidRPr="00CF2342">
              <w:rPr>
                <w:rFonts w:ascii="Arial" w:hAnsi="Arial" w:cs="Arial"/>
                <w:sz w:val="17"/>
                <w:szCs w:val="17"/>
              </w:rPr>
              <w:t xml:space="preserve"> (print name)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57BB8EE3" w14:textId="77777777" w:rsidR="00B24A00" w:rsidRDefault="000342A8">
      <w:r>
        <w:rPr>
          <w:rFonts w:ascii="Arial" w:hAnsi="Arial" w:cs="Arial"/>
          <w:b/>
          <w:bCs/>
          <w:sz w:val="18"/>
          <w:szCs w:val="18"/>
        </w:rPr>
        <w:t xml:space="preserve">     </w:t>
      </w:r>
      <w:proofErr w:type="gramStart"/>
      <w:r>
        <w:rPr>
          <w:rFonts w:ascii="Arial" w:hAnsi="Arial" w:cs="Arial"/>
          <w:sz w:val="16"/>
          <w:szCs w:val="18"/>
        </w:rPr>
        <w:t>Form</w:t>
      </w:r>
      <w:proofErr w:type="gramEnd"/>
      <w:r>
        <w:rPr>
          <w:rFonts w:ascii="Arial" w:hAnsi="Arial" w:cs="Arial"/>
          <w:sz w:val="16"/>
          <w:szCs w:val="18"/>
        </w:rPr>
        <w:t xml:space="preserve"> DFS-F5-DWC-25 (revised </w:t>
      </w:r>
      <w:r w:rsidR="00B47F88">
        <w:rPr>
          <w:rFonts w:ascii="Arial" w:hAnsi="Arial" w:cs="Arial"/>
          <w:sz w:val="16"/>
          <w:szCs w:val="18"/>
        </w:rPr>
        <w:t>1</w:t>
      </w:r>
      <w:r>
        <w:rPr>
          <w:rFonts w:ascii="Arial" w:hAnsi="Arial" w:cs="Arial"/>
          <w:sz w:val="16"/>
          <w:szCs w:val="18"/>
        </w:rPr>
        <w:t>/</w:t>
      </w:r>
      <w:r w:rsidR="00B47F88">
        <w:rPr>
          <w:rFonts w:ascii="Arial" w:hAnsi="Arial" w:cs="Arial"/>
          <w:sz w:val="16"/>
          <w:szCs w:val="18"/>
        </w:rPr>
        <w:t>31</w:t>
      </w:r>
      <w:r>
        <w:rPr>
          <w:rFonts w:ascii="Arial" w:hAnsi="Arial" w:cs="Arial"/>
          <w:sz w:val="16"/>
          <w:szCs w:val="18"/>
        </w:rPr>
        <w:t>/200</w:t>
      </w:r>
      <w:r w:rsidR="00B47F88">
        <w:rPr>
          <w:rFonts w:ascii="Arial" w:hAnsi="Arial" w:cs="Arial"/>
          <w:sz w:val="16"/>
          <w:szCs w:val="18"/>
        </w:rPr>
        <w:t>8</w:t>
      </w:r>
      <w:r>
        <w:rPr>
          <w:rFonts w:ascii="Arial" w:hAnsi="Arial" w:cs="Arial"/>
          <w:sz w:val="16"/>
          <w:szCs w:val="18"/>
        </w:rPr>
        <w:t xml:space="preserve">) </w:t>
      </w:r>
      <w:r>
        <w:rPr>
          <w:rFonts w:ascii="Arial" w:hAnsi="Arial" w:cs="Arial"/>
          <w:sz w:val="16"/>
          <w:szCs w:val="18"/>
        </w:rPr>
        <w:tab/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  <w:t xml:space="preserve"> Page 2 of 2 </w:t>
      </w:r>
    </w:p>
    <w:sectPr w:rsidR="00B24A00" w:rsidSect="000342A8">
      <w:pgSz w:w="12240" w:h="15840" w:code="1"/>
      <w:pgMar w:top="360" w:right="504" w:bottom="389" w:left="43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2C1F" w14:textId="77777777" w:rsidR="00FF5A72" w:rsidRDefault="00FF5A72">
      <w:r>
        <w:separator/>
      </w:r>
    </w:p>
  </w:endnote>
  <w:endnote w:type="continuationSeparator" w:id="0">
    <w:p w14:paraId="46395699" w14:textId="77777777" w:rsidR="00FF5A72" w:rsidRDefault="00FF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E85E1" w14:textId="77777777" w:rsidR="00FF5A72" w:rsidRDefault="00FF5A72">
      <w:r>
        <w:separator/>
      </w:r>
    </w:p>
  </w:footnote>
  <w:footnote w:type="continuationSeparator" w:id="0">
    <w:p w14:paraId="379BC154" w14:textId="77777777" w:rsidR="00FF5A72" w:rsidRDefault="00FF5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967F7"/>
    <w:multiLevelType w:val="hybridMultilevel"/>
    <w:tmpl w:val="F872BD80"/>
    <w:lvl w:ilvl="0" w:tplc="1076D758">
      <w:start w:val="20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num w:numId="1" w16cid:durableId="136879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F6"/>
    <w:rsid w:val="00004D32"/>
    <w:rsid w:val="00011CED"/>
    <w:rsid w:val="00024535"/>
    <w:rsid w:val="00025D94"/>
    <w:rsid w:val="000273AE"/>
    <w:rsid w:val="000342A8"/>
    <w:rsid w:val="0003489A"/>
    <w:rsid w:val="00037208"/>
    <w:rsid w:val="00043AB2"/>
    <w:rsid w:val="0005073C"/>
    <w:rsid w:val="000646CB"/>
    <w:rsid w:val="000671A3"/>
    <w:rsid w:val="0006792C"/>
    <w:rsid w:val="000716FA"/>
    <w:rsid w:val="000875C8"/>
    <w:rsid w:val="00095F71"/>
    <w:rsid w:val="000A710D"/>
    <w:rsid w:val="000B5859"/>
    <w:rsid w:val="000D1381"/>
    <w:rsid w:val="000F313A"/>
    <w:rsid w:val="00105893"/>
    <w:rsid w:val="00106E8A"/>
    <w:rsid w:val="0012674C"/>
    <w:rsid w:val="0013059A"/>
    <w:rsid w:val="00131F25"/>
    <w:rsid w:val="00140623"/>
    <w:rsid w:val="0015083E"/>
    <w:rsid w:val="00157BEF"/>
    <w:rsid w:val="00157CBD"/>
    <w:rsid w:val="00164D22"/>
    <w:rsid w:val="001658B3"/>
    <w:rsid w:val="00167BB9"/>
    <w:rsid w:val="0017438C"/>
    <w:rsid w:val="00177B49"/>
    <w:rsid w:val="001807DC"/>
    <w:rsid w:val="0019636F"/>
    <w:rsid w:val="001A2F12"/>
    <w:rsid w:val="001B2923"/>
    <w:rsid w:val="001C1E7B"/>
    <w:rsid w:val="001C2838"/>
    <w:rsid w:val="001D521B"/>
    <w:rsid w:val="001D6610"/>
    <w:rsid w:val="001E37AB"/>
    <w:rsid w:val="001E6AB0"/>
    <w:rsid w:val="001F1898"/>
    <w:rsid w:val="001F4F22"/>
    <w:rsid w:val="001F7A98"/>
    <w:rsid w:val="00207C8C"/>
    <w:rsid w:val="00207FFD"/>
    <w:rsid w:val="00241B35"/>
    <w:rsid w:val="002437F1"/>
    <w:rsid w:val="00250157"/>
    <w:rsid w:val="0025713D"/>
    <w:rsid w:val="00260CC0"/>
    <w:rsid w:val="002623FC"/>
    <w:rsid w:val="002657D0"/>
    <w:rsid w:val="00275428"/>
    <w:rsid w:val="00293897"/>
    <w:rsid w:val="002A18CB"/>
    <w:rsid w:val="002A31CA"/>
    <w:rsid w:val="002A4A82"/>
    <w:rsid w:val="002C2280"/>
    <w:rsid w:val="002D455D"/>
    <w:rsid w:val="002E161B"/>
    <w:rsid w:val="002F1515"/>
    <w:rsid w:val="00320AE6"/>
    <w:rsid w:val="00323F5D"/>
    <w:rsid w:val="00341467"/>
    <w:rsid w:val="00342BB8"/>
    <w:rsid w:val="00356CE2"/>
    <w:rsid w:val="00360B4B"/>
    <w:rsid w:val="003A4CF3"/>
    <w:rsid w:val="003B6BED"/>
    <w:rsid w:val="003D6934"/>
    <w:rsid w:val="003F0362"/>
    <w:rsid w:val="003F0A19"/>
    <w:rsid w:val="003F6DAA"/>
    <w:rsid w:val="004057AF"/>
    <w:rsid w:val="004177D6"/>
    <w:rsid w:val="004204B4"/>
    <w:rsid w:val="00436077"/>
    <w:rsid w:val="00467D03"/>
    <w:rsid w:val="00476E40"/>
    <w:rsid w:val="00485DEF"/>
    <w:rsid w:val="004933AC"/>
    <w:rsid w:val="0049570C"/>
    <w:rsid w:val="00496AE1"/>
    <w:rsid w:val="004B79B1"/>
    <w:rsid w:val="004C0E0C"/>
    <w:rsid w:val="004C71DB"/>
    <w:rsid w:val="004D16CB"/>
    <w:rsid w:val="004D67F2"/>
    <w:rsid w:val="004F476D"/>
    <w:rsid w:val="004F5C1E"/>
    <w:rsid w:val="0050052F"/>
    <w:rsid w:val="00501C50"/>
    <w:rsid w:val="00510E08"/>
    <w:rsid w:val="00526DEF"/>
    <w:rsid w:val="0054589C"/>
    <w:rsid w:val="00552B5C"/>
    <w:rsid w:val="00554C7F"/>
    <w:rsid w:val="00557E75"/>
    <w:rsid w:val="00582DC9"/>
    <w:rsid w:val="00584458"/>
    <w:rsid w:val="00585CB2"/>
    <w:rsid w:val="005A0357"/>
    <w:rsid w:val="005A41D0"/>
    <w:rsid w:val="005C25AE"/>
    <w:rsid w:val="005C4E5A"/>
    <w:rsid w:val="005F243E"/>
    <w:rsid w:val="00605FE1"/>
    <w:rsid w:val="006119E1"/>
    <w:rsid w:val="00616838"/>
    <w:rsid w:val="00623E8A"/>
    <w:rsid w:val="006264E9"/>
    <w:rsid w:val="0062702F"/>
    <w:rsid w:val="0064256A"/>
    <w:rsid w:val="00645B58"/>
    <w:rsid w:val="0065100B"/>
    <w:rsid w:val="006528A6"/>
    <w:rsid w:val="00661F1C"/>
    <w:rsid w:val="00665549"/>
    <w:rsid w:val="00671521"/>
    <w:rsid w:val="006777DB"/>
    <w:rsid w:val="00686069"/>
    <w:rsid w:val="00686807"/>
    <w:rsid w:val="00695548"/>
    <w:rsid w:val="006A6584"/>
    <w:rsid w:val="006B1E57"/>
    <w:rsid w:val="006B4D68"/>
    <w:rsid w:val="006C1A4E"/>
    <w:rsid w:val="006D7923"/>
    <w:rsid w:val="006E190F"/>
    <w:rsid w:val="006E253F"/>
    <w:rsid w:val="006E5A44"/>
    <w:rsid w:val="006F1F93"/>
    <w:rsid w:val="006F6776"/>
    <w:rsid w:val="00715887"/>
    <w:rsid w:val="00716E95"/>
    <w:rsid w:val="00725A02"/>
    <w:rsid w:val="007313F0"/>
    <w:rsid w:val="00743394"/>
    <w:rsid w:val="007573C1"/>
    <w:rsid w:val="00776299"/>
    <w:rsid w:val="00780AA0"/>
    <w:rsid w:val="00793264"/>
    <w:rsid w:val="007A438A"/>
    <w:rsid w:val="007B0427"/>
    <w:rsid w:val="007B6817"/>
    <w:rsid w:val="007C0F1F"/>
    <w:rsid w:val="007C10FC"/>
    <w:rsid w:val="007C45B6"/>
    <w:rsid w:val="007D0AF6"/>
    <w:rsid w:val="007D6621"/>
    <w:rsid w:val="007E15E3"/>
    <w:rsid w:val="007E5156"/>
    <w:rsid w:val="007F5263"/>
    <w:rsid w:val="007F5ABF"/>
    <w:rsid w:val="00806E02"/>
    <w:rsid w:val="00820146"/>
    <w:rsid w:val="0083485C"/>
    <w:rsid w:val="00867E1B"/>
    <w:rsid w:val="00883CAF"/>
    <w:rsid w:val="008A3C8C"/>
    <w:rsid w:val="008A72F4"/>
    <w:rsid w:val="008C7385"/>
    <w:rsid w:val="008D1CE6"/>
    <w:rsid w:val="008D244D"/>
    <w:rsid w:val="008D2CFB"/>
    <w:rsid w:val="008D3715"/>
    <w:rsid w:val="008D6FF4"/>
    <w:rsid w:val="008E72CE"/>
    <w:rsid w:val="008F4C20"/>
    <w:rsid w:val="008F5B4C"/>
    <w:rsid w:val="009718CA"/>
    <w:rsid w:val="009734DB"/>
    <w:rsid w:val="00975B2D"/>
    <w:rsid w:val="00987558"/>
    <w:rsid w:val="00992A96"/>
    <w:rsid w:val="00993601"/>
    <w:rsid w:val="00993A92"/>
    <w:rsid w:val="00997F93"/>
    <w:rsid w:val="009A2270"/>
    <w:rsid w:val="009A234F"/>
    <w:rsid w:val="009A3FD1"/>
    <w:rsid w:val="009A67F3"/>
    <w:rsid w:val="009C6B79"/>
    <w:rsid w:val="009E0CEF"/>
    <w:rsid w:val="009E3380"/>
    <w:rsid w:val="009F0A39"/>
    <w:rsid w:val="009F281B"/>
    <w:rsid w:val="00A0392E"/>
    <w:rsid w:val="00A04C1B"/>
    <w:rsid w:val="00A074F3"/>
    <w:rsid w:val="00A30E89"/>
    <w:rsid w:val="00A504EF"/>
    <w:rsid w:val="00A54385"/>
    <w:rsid w:val="00A576DB"/>
    <w:rsid w:val="00A66E9A"/>
    <w:rsid w:val="00A71D95"/>
    <w:rsid w:val="00AB0C06"/>
    <w:rsid w:val="00AB3468"/>
    <w:rsid w:val="00AE4B7B"/>
    <w:rsid w:val="00AF19FF"/>
    <w:rsid w:val="00AF26AF"/>
    <w:rsid w:val="00AF29FA"/>
    <w:rsid w:val="00AF4699"/>
    <w:rsid w:val="00AF5392"/>
    <w:rsid w:val="00AF54E7"/>
    <w:rsid w:val="00B03B26"/>
    <w:rsid w:val="00B115DC"/>
    <w:rsid w:val="00B151E7"/>
    <w:rsid w:val="00B24A00"/>
    <w:rsid w:val="00B30A2F"/>
    <w:rsid w:val="00B31281"/>
    <w:rsid w:val="00B33D33"/>
    <w:rsid w:val="00B47F88"/>
    <w:rsid w:val="00B516BF"/>
    <w:rsid w:val="00B56672"/>
    <w:rsid w:val="00B664DA"/>
    <w:rsid w:val="00BC1973"/>
    <w:rsid w:val="00BC3DAF"/>
    <w:rsid w:val="00BD5689"/>
    <w:rsid w:val="00BF23FA"/>
    <w:rsid w:val="00BF3C06"/>
    <w:rsid w:val="00C06323"/>
    <w:rsid w:val="00C3455A"/>
    <w:rsid w:val="00C50661"/>
    <w:rsid w:val="00C7488F"/>
    <w:rsid w:val="00C808E0"/>
    <w:rsid w:val="00C8270F"/>
    <w:rsid w:val="00C876D3"/>
    <w:rsid w:val="00C91E53"/>
    <w:rsid w:val="00C934A1"/>
    <w:rsid w:val="00CA02EB"/>
    <w:rsid w:val="00CA0CE1"/>
    <w:rsid w:val="00CB0A65"/>
    <w:rsid w:val="00CD60E4"/>
    <w:rsid w:val="00CE08CE"/>
    <w:rsid w:val="00CE3B92"/>
    <w:rsid w:val="00CE5DE0"/>
    <w:rsid w:val="00CF19E4"/>
    <w:rsid w:val="00CF4A13"/>
    <w:rsid w:val="00D23242"/>
    <w:rsid w:val="00D524A6"/>
    <w:rsid w:val="00D5340A"/>
    <w:rsid w:val="00D5445B"/>
    <w:rsid w:val="00D57D04"/>
    <w:rsid w:val="00D632D6"/>
    <w:rsid w:val="00D73473"/>
    <w:rsid w:val="00D75722"/>
    <w:rsid w:val="00D92392"/>
    <w:rsid w:val="00DA14D5"/>
    <w:rsid w:val="00DB704C"/>
    <w:rsid w:val="00DC6A83"/>
    <w:rsid w:val="00DF3F3F"/>
    <w:rsid w:val="00DF67DC"/>
    <w:rsid w:val="00E15571"/>
    <w:rsid w:val="00E27259"/>
    <w:rsid w:val="00E30BE4"/>
    <w:rsid w:val="00E41317"/>
    <w:rsid w:val="00E4276B"/>
    <w:rsid w:val="00E43BE1"/>
    <w:rsid w:val="00E467F2"/>
    <w:rsid w:val="00E600DE"/>
    <w:rsid w:val="00E62843"/>
    <w:rsid w:val="00E6744E"/>
    <w:rsid w:val="00E96F83"/>
    <w:rsid w:val="00EA0E09"/>
    <w:rsid w:val="00EA1FDD"/>
    <w:rsid w:val="00EB60C8"/>
    <w:rsid w:val="00EC5BE5"/>
    <w:rsid w:val="00EF056F"/>
    <w:rsid w:val="00EF4EB8"/>
    <w:rsid w:val="00EF5A11"/>
    <w:rsid w:val="00F0003A"/>
    <w:rsid w:val="00F10153"/>
    <w:rsid w:val="00F14082"/>
    <w:rsid w:val="00F20075"/>
    <w:rsid w:val="00F237E1"/>
    <w:rsid w:val="00F44771"/>
    <w:rsid w:val="00F52D12"/>
    <w:rsid w:val="00F54D20"/>
    <w:rsid w:val="00F73D64"/>
    <w:rsid w:val="00F73EA3"/>
    <w:rsid w:val="00F74081"/>
    <w:rsid w:val="00F80F0A"/>
    <w:rsid w:val="00F8219A"/>
    <w:rsid w:val="00F82ED5"/>
    <w:rsid w:val="00F840F6"/>
    <w:rsid w:val="00FA0544"/>
    <w:rsid w:val="00FB350B"/>
    <w:rsid w:val="00FC316F"/>
    <w:rsid w:val="00FC7B6E"/>
    <w:rsid w:val="00FF3357"/>
    <w:rsid w:val="00FF5A72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B0160DA"/>
  <w15:chartTrackingRefBased/>
  <w15:docId w15:val="{DEA461B3-6622-4901-A1EE-44593571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42A8"/>
    <w:rPr>
      <w:sz w:val="24"/>
      <w:szCs w:val="24"/>
    </w:rPr>
  </w:style>
  <w:style w:type="paragraph" w:styleId="Heading1">
    <w:name w:val="heading 1"/>
    <w:basedOn w:val="Normal"/>
    <w:next w:val="Normal"/>
    <w:qFormat/>
    <w:rsid w:val="000342A8"/>
    <w:pPr>
      <w:keepNext/>
      <w:jc w:val="center"/>
      <w:outlineLvl w:val="0"/>
    </w:pPr>
    <w:rPr>
      <w:rFonts w:ascii="Arial" w:hAnsi="Arial" w:cs="Arial"/>
      <w:b/>
      <w:bCs/>
      <w:color w:val="FFFF9A"/>
    </w:rPr>
  </w:style>
  <w:style w:type="paragraph" w:styleId="Heading2">
    <w:name w:val="heading 2"/>
    <w:basedOn w:val="Normal"/>
    <w:next w:val="Normal"/>
    <w:qFormat/>
    <w:rsid w:val="000342A8"/>
    <w:pPr>
      <w:keepNext/>
      <w:outlineLvl w:val="1"/>
    </w:pPr>
    <w:rPr>
      <w:rFonts w:ascii="Arial" w:hAnsi="Arial" w:cs="Arial"/>
      <w:b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4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4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E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115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wmana\Local%20Settings\Temporary%20Internet%20Files\OLK8\DFS-F5-DWC%202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7680D-4458-41D6-841B-83DB39D8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DFS-F5-DWC 25.dot</Template>
  <TotalTime>11</TotalTime>
  <Pages>2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Workers' Compensation Uniform Medical Treatment/Status Reporting Form  -  PAGE 1</vt:lpstr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Workers' Compensation Uniform Medical Treatment/Status Reporting Form  -  PAGE 1</dc:title>
  <dc:subject/>
  <dc:creator>bowmana</dc:creator>
  <cp:keywords/>
  <dc:description/>
  <cp:lastModifiedBy>Bowman, Andrew J</cp:lastModifiedBy>
  <cp:revision>3</cp:revision>
  <cp:lastPrinted>2007-10-15T15:47:00Z</cp:lastPrinted>
  <dcterms:created xsi:type="dcterms:W3CDTF">2026-04-06T16:49:00Z</dcterms:created>
  <dcterms:modified xsi:type="dcterms:W3CDTF">2026-04-06T17:04:00Z</dcterms:modified>
</cp:coreProperties>
</file>